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48701" w14:textId="4AA71E97" w:rsidR="0063266C" w:rsidRDefault="00153714" w:rsidP="00176C86">
      <w:pPr>
        <w:rPr>
          <w:rFonts w:asciiTheme="majorHAnsi" w:hAnsiTheme="majorHAnsi" w:cstheme="minorHAnsi"/>
          <w:b/>
          <w:bCs/>
          <w:color w:val="166583" w:themeColor="accent2"/>
          <w:sz w:val="32"/>
          <w:szCs w:val="32"/>
          <w:lang w:val="en-GB"/>
        </w:rPr>
      </w:pPr>
      <w:r>
        <w:rPr>
          <w:rFonts w:asciiTheme="majorHAnsi" w:hAnsiTheme="majorHAnsi" w:cstheme="minorHAnsi"/>
          <w:b/>
          <w:bCs/>
          <w:color w:val="166583" w:themeColor="accent2"/>
          <w:sz w:val="32"/>
          <w:szCs w:val="32"/>
          <w:lang w:val="en-GB"/>
        </w:rPr>
        <w:t xml:space="preserve">Aus4ASEAN Panels </w:t>
      </w:r>
      <w:r w:rsidR="00ED5C8A">
        <w:rPr>
          <w:rFonts w:asciiTheme="majorHAnsi" w:hAnsiTheme="majorHAnsi" w:cstheme="minorHAnsi"/>
          <w:b/>
          <w:bCs/>
          <w:color w:val="166583" w:themeColor="accent2"/>
          <w:sz w:val="32"/>
          <w:szCs w:val="32"/>
          <w:lang w:val="en-GB"/>
        </w:rPr>
        <w:t>Proposal</w:t>
      </w:r>
      <w:r w:rsidR="001225AF">
        <w:rPr>
          <w:rFonts w:asciiTheme="majorHAnsi" w:hAnsiTheme="majorHAnsi" w:cstheme="minorHAnsi"/>
          <w:b/>
          <w:bCs/>
          <w:color w:val="166583" w:themeColor="accent2"/>
          <w:sz w:val="32"/>
          <w:szCs w:val="32"/>
          <w:lang w:val="en-GB"/>
        </w:rPr>
        <w:t xml:space="preserve"> </w:t>
      </w:r>
    </w:p>
    <w:p w14:paraId="50EDD854" w14:textId="2ADED421" w:rsidR="00BE03D8" w:rsidRPr="00BE03D8" w:rsidRDefault="00BE03D8" w:rsidP="00BE03D8">
      <w:pPr>
        <w:rPr>
          <w:rStyle w:val="SubtleEmphasis"/>
        </w:rPr>
      </w:pPr>
    </w:p>
    <w:tbl>
      <w:tblPr>
        <w:tblStyle w:val="TableGrid1"/>
        <w:tblW w:w="978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81"/>
      </w:tblGrid>
      <w:tr w:rsidR="00F757E6" w:rsidRPr="0063266C" w14:paraId="3D4C7296" w14:textId="77777777" w:rsidTr="00A819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1" w:type="dxa"/>
            <w:hideMark/>
          </w:tcPr>
          <w:p w14:paraId="39F669FA" w14:textId="5C59BD65" w:rsidR="00F757E6" w:rsidRPr="00287826" w:rsidRDefault="00BB7EF5" w:rsidP="00AD7E67">
            <w:pPr>
              <w:rPr>
                <w:i/>
                <w:iCs/>
                <w:color w:val="FFFFFF" w:themeColor="background1"/>
                <w:lang w:val="en-GB"/>
              </w:rPr>
            </w:pPr>
            <w:r>
              <w:rPr>
                <w:i/>
                <w:iCs/>
                <w:color w:val="FFFFFF" w:themeColor="background1"/>
                <w:lang w:val="en-GB"/>
              </w:rPr>
              <w:t>[Insert</w:t>
            </w:r>
            <w:r w:rsidR="00C30711">
              <w:rPr>
                <w:i/>
                <w:iCs/>
                <w:color w:val="FFFFFF" w:themeColor="background1"/>
                <w:lang w:val="en-GB"/>
              </w:rPr>
              <w:t xml:space="preserve"> Organisation’s</w:t>
            </w:r>
            <w:r>
              <w:rPr>
                <w:i/>
                <w:iCs/>
                <w:color w:val="FFFFFF" w:themeColor="background1"/>
                <w:lang w:val="en-GB"/>
              </w:rPr>
              <w:t xml:space="preserve"> Name]</w:t>
            </w:r>
          </w:p>
        </w:tc>
      </w:tr>
      <w:tr w:rsidR="00F757E6" w14:paraId="5CA130AA" w14:textId="77777777" w:rsidTr="00F757E6">
        <w:tc>
          <w:tcPr>
            <w:cnfStyle w:val="001000000000" w:firstRow="0" w:lastRow="0" w:firstColumn="1" w:lastColumn="0" w:oddVBand="0" w:evenVBand="0" w:oddHBand="0" w:evenHBand="0" w:firstRowFirstColumn="0" w:firstRowLastColumn="0" w:lastRowFirstColumn="0" w:lastRowLastColumn="0"/>
            <w:tcW w:w="9781" w:type="dxa"/>
          </w:tcPr>
          <w:p w14:paraId="42C463D3" w14:textId="2B7AEB41" w:rsidR="00F757E6" w:rsidRPr="00BB7EF5" w:rsidRDefault="00F757E6" w:rsidP="00F757E6">
            <w:pPr>
              <w:rPr>
                <w:b/>
                <w:bCs/>
                <w:sz w:val="18"/>
                <w:szCs w:val="18"/>
                <w:lang w:val="en-GB"/>
              </w:rPr>
            </w:pPr>
            <w:r w:rsidRPr="00BB7EF5">
              <w:rPr>
                <w:b/>
                <w:bCs/>
                <w:sz w:val="18"/>
                <w:szCs w:val="18"/>
                <w:lang w:val="en-GB"/>
              </w:rPr>
              <w:t>About the assignment</w:t>
            </w:r>
          </w:p>
          <w:p w14:paraId="2EE32F7A" w14:textId="5D13F437" w:rsidR="00F757E6" w:rsidRDefault="00F757E6" w:rsidP="00F757E6">
            <w:pPr>
              <w:rPr>
                <w:lang w:val="en-GB"/>
              </w:rPr>
            </w:pPr>
            <w:r w:rsidRPr="00BB7EF5">
              <w:rPr>
                <w:i/>
                <w:iCs/>
                <w:sz w:val="18"/>
                <w:szCs w:val="18"/>
                <w:lang w:val="en-GB"/>
              </w:rPr>
              <w:t xml:space="preserve">Please elaborate your understanding of the assignment and the expected role of the </w:t>
            </w:r>
            <w:r w:rsidR="00950D5D">
              <w:rPr>
                <w:i/>
                <w:iCs/>
                <w:sz w:val="18"/>
                <w:szCs w:val="18"/>
                <w:lang w:val="en-GB"/>
              </w:rPr>
              <w:t>Partner Organisation</w:t>
            </w:r>
            <w:r w:rsidRPr="00BB7EF5">
              <w:rPr>
                <w:i/>
                <w:iCs/>
                <w:sz w:val="18"/>
                <w:szCs w:val="18"/>
                <w:lang w:val="en-GB"/>
              </w:rPr>
              <w:t xml:space="preserve"> based on the Terms of Reference</w:t>
            </w:r>
          </w:p>
        </w:tc>
      </w:tr>
      <w:tr w:rsidR="00F757E6" w14:paraId="23A9B797" w14:textId="77777777" w:rsidTr="00F757E6">
        <w:tc>
          <w:tcPr>
            <w:cnfStyle w:val="001000000000" w:firstRow="0" w:lastRow="0" w:firstColumn="1" w:lastColumn="0" w:oddVBand="0" w:evenVBand="0" w:oddHBand="0" w:evenHBand="0" w:firstRowFirstColumn="0" w:firstRowLastColumn="0" w:lastRowFirstColumn="0" w:lastRowLastColumn="0"/>
            <w:tcW w:w="9781" w:type="dxa"/>
            <w:shd w:val="clear" w:color="auto" w:fill="auto"/>
            <w:hideMark/>
          </w:tcPr>
          <w:p w14:paraId="13203461" w14:textId="77777777" w:rsidR="00F757E6" w:rsidRDefault="00F757E6" w:rsidP="00AD7E67">
            <w:pPr>
              <w:rPr>
                <w:lang w:val="en-GB"/>
              </w:rPr>
            </w:pPr>
          </w:p>
          <w:p w14:paraId="14AAA947" w14:textId="77777777" w:rsidR="00F757E6" w:rsidRDefault="00F757E6" w:rsidP="00AD7E67">
            <w:pPr>
              <w:rPr>
                <w:lang w:val="en-GB"/>
              </w:rPr>
            </w:pPr>
          </w:p>
          <w:p w14:paraId="3A8CE5BD" w14:textId="77777777" w:rsidR="00F757E6" w:rsidRDefault="00F757E6" w:rsidP="00AD7E67">
            <w:pPr>
              <w:rPr>
                <w:lang w:val="en-GB"/>
              </w:rPr>
            </w:pPr>
          </w:p>
          <w:p w14:paraId="6B9BE835" w14:textId="77777777" w:rsidR="00F757E6" w:rsidRDefault="00F757E6" w:rsidP="00AD7E67">
            <w:pPr>
              <w:rPr>
                <w:lang w:val="en-GB"/>
              </w:rPr>
            </w:pPr>
          </w:p>
          <w:p w14:paraId="3BDDDE83" w14:textId="77777777" w:rsidR="00F757E6" w:rsidRDefault="00F757E6" w:rsidP="00AD7E67">
            <w:pPr>
              <w:rPr>
                <w:lang w:val="en-GB"/>
              </w:rPr>
            </w:pPr>
          </w:p>
          <w:p w14:paraId="376234DA" w14:textId="77777777" w:rsidR="00F757E6" w:rsidRDefault="00F757E6" w:rsidP="00AD7E67">
            <w:pPr>
              <w:rPr>
                <w:lang w:val="en-GB"/>
              </w:rPr>
            </w:pPr>
          </w:p>
          <w:p w14:paraId="01CF12BC" w14:textId="77777777" w:rsidR="00F757E6" w:rsidRDefault="00F757E6" w:rsidP="00AD7E67">
            <w:pPr>
              <w:rPr>
                <w:lang w:val="en-GB"/>
              </w:rPr>
            </w:pPr>
          </w:p>
          <w:p w14:paraId="43530A3C" w14:textId="77777777" w:rsidR="00F757E6" w:rsidRDefault="00F757E6" w:rsidP="00AD7E67">
            <w:pPr>
              <w:rPr>
                <w:lang w:val="en-GB"/>
              </w:rPr>
            </w:pPr>
          </w:p>
          <w:p w14:paraId="5025C181" w14:textId="77777777" w:rsidR="00F757E6" w:rsidRDefault="00F757E6" w:rsidP="00AD7E67">
            <w:pPr>
              <w:rPr>
                <w:lang w:val="en-GB"/>
              </w:rPr>
            </w:pPr>
          </w:p>
          <w:p w14:paraId="08EAC8C6" w14:textId="77777777" w:rsidR="00F757E6" w:rsidRDefault="00F757E6" w:rsidP="00AD7E67">
            <w:pPr>
              <w:rPr>
                <w:lang w:val="en-GB"/>
              </w:rPr>
            </w:pPr>
          </w:p>
          <w:p w14:paraId="463D6EE8" w14:textId="77777777" w:rsidR="00F757E6" w:rsidRDefault="00F757E6" w:rsidP="00AD7E67">
            <w:pPr>
              <w:rPr>
                <w:lang w:val="en-GB"/>
              </w:rPr>
            </w:pPr>
          </w:p>
          <w:p w14:paraId="21FADBA4" w14:textId="77777777" w:rsidR="00F757E6" w:rsidRDefault="00F757E6" w:rsidP="00AD7E67">
            <w:pPr>
              <w:rPr>
                <w:lang w:val="en-GB"/>
              </w:rPr>
            </w:pPr>
          </w:p>
          <w:p w14:paraId="46BD2946" w14:textId="77777777" w:rsidR="00F757E6" w:rsidRDefault="00F757E6" w:rsidP="00AD7E67">
            <w:pPr>
              <w:rPr>
                <w:lang w:val="en-GB"/>
              </w:rPr>
            </w:pPr>
          </w:p>
          <w:p w14:paraId="34AD1910" w14:textId="77777777" w:rsidR="00F757E6" w:rsidRDefault="00F757E6" w:rsidP="00AD7E67">
            <w:pPr>
              <w:rPr>
                <w:lang w:val="en-GB"/>
              </w:rPr>
            </w:pPr>
          </w:p>
          <w:p w14:paraId="2849D7B6" w14:textId="77777777" w:rsidR="00F757E6" w:rsidRDefault="00F757E6" w:rsidP="00AD7E67">
            <w:pPr>
              <w:rPr>
                <w:lang w:val="en-GB"/>
              </w:rPr>
            </w:pPr>
          </w:p>
          <w:p w14:paraId="7A30B066" w14:textId="77777777" w:rsidR="00F757E6" w:rsidRDefault="00F757E6" w:rsidP="00AD7E67">
            <w:pPr>
              <w:rPr>
                <w:lang w:val="en-GB"/>
              </w:rPr>
            </w:pPr>
          </w:p>
          <w:p w14:paraId="568ABE0C" w14:textId="13669DD0" w:rsidR="00F757E6" w:rsidRPr="001225AF" w:rsidRDefault="00F757E6" w:rsidP="00AD7E67">
            <w:pPr>
              <w:rPr>
                <w:lang w:val="en-GB"/>
              </w:rPr>
            </w:pPr>
          </w:p>
        </w:tc>
      </w:tr>
      <w:tr w:rsidR="00950D5D" w14:paraId="51EAD351" w14:textId="77777777" w:rsidTr="00F757E6">
        <w:tc>
          <w:tcPr>
            <w:cnfStyle w:val="001000000000" w:firstRow="0" w:lastRow="0" w:firstColumn="1" w:lastColumn="0" w:oddVBand="0" w:evenVBand="0" w:oddHBand="0" w:evenHBand="0" w:firstRowFirstColumn="0" w:firstRowLastColumn="0" w:lastRowFirstColumn="0" w:lastRowLastColumn="0"/>
            <w:tcW w:w="9781" w:type="dxa"/>
          </w:tcPr>
          <w:p w14:paraId="39DADA17" w14:textId="77777777" w:rsidR="00950D5D" w:rsidRPr="00950D5D" w:rsidRDefault="00950D5D" w:rsidP="00AD7E67">
            <w:pPr>
              <w:rPr>
                <w:b/>
                <w:bCs/>
                <w:sz w:val="18"/>
                <w:szCs w:val="18"/>
                <w:lang w:val="en-GB"/>
              </w:rPr>
            </w:pPr>
            <w:r w:rsidRPr="00950D5D">
              <w:rPr>
                <w:b/>
                <w:bCs/>
                <w:sz w:val="18"/>
                <w:szCs w:val="18"/>
                <w:lang w:val="en-GB"/>
              </w:rPr>
              <w:t>Indicative Work Plan</w:t>
            </w:r>
          </w:p>
          <w:p w14:paraId="734FA7F2" w14:textId="3B70B279" w:rsidR="00950D5D" w:rsidRDefault="00950D5D" w:rsidP="00AD7E67">
            <w:pPr>
              <w:rPr>
                <w:lang w:val="en-GB"/>
              </w:rPr>
            </w:pPr>
            <w:r w:rsidRPr="00950D5D">
              <w:rPr>
                <w:i/>
                <w:iCs/>
                <w:sz w:val="18"/>
                <w:szCs w:val="18"/>
                <w:lang w:val="en-GB"/>
              </w:rPr>
              <w:t>Please explain your plan in delivering each output specified in the Terms of Reference, including the timeline of delivery</w:t>
            </w:r>
          </w:p>
        </w:tc>
      </w:tr>
      <w:tr w:rsidR="00950D5D" w14:paraId="23F3C582" w14:textId="77777777" w:rsidTr="00950D5D">
        <w:tc>
          <w:tcPr>
            <w:cnfStyle w:val="001000000000" w:firstRow="0" w:lastRow="0" w:firstColumn="1" w:lastColumn="0" w:oddVBand="0" w:evenVBand="0" w:oddHBand="0" w:evenHBand="0" w:firstRowFirstColumn="0" w:firstRowLastColumn="0" w:lastRowFirstColumn="0" w:lastRowLastColumn="0"/>
            <w:tcW w:w="9781" w:type="dxa"/>
            <w:shd w:val="clear" w:color="auto" w:fill="auto"/>
          </w:tcPr>
          <w:p w14:paraId="68655822" w14:textId="77777777" w:rsidR="00950D5D" w:rsidRDefault="00950D5D" w:rsidP="00AD7E67">
            <w:pPr>
              <w:rPr>
                <w:b/>
                <w:bCs/>
                <w:sz w:val="18"/>
                <w:szCs w:val="18"/>
                <w:lang w:val="en-GB"/>
              </w:rPr>
            </w:pPr>
          </w:p>
          <w:p w14:paraId="0D7F1AEC" w14:textId="77777777" w:rsidR="00950D5D" w:rsidRDefault="00950D5D" w:rsidP="00AD7E67">
            <w:pPr>
              <w:rPr>
                <w:b/>
                <w:bCs/>
                <w:sz w:val="18"/>
                <w:szCs w:val="18"/>
                <w:lang w:val="en-GB"/>
              </w:rPr>
            </w:pPr>
          </w:p>
          <w:p w14:paraId="746D3082" w14:textId="77777777" w:rsidR="00950D5D" w:rsidRDefault="00950D5D" w:rsidP="00AD7E67">
            <w:pPr>
              <w:rPr>
                <w:b/>
                <w:bCs/>
                <w:sz w:val="18"/>
                <w:szCs w:val="18"/>
                <w:lang w:val="en-GB"/>
              </w:rPr>
            </w:pPr>
          </w:p>
          <w:p w14:paraId="1DAA3478" w14:textId="77777777" w:rsidR="00950D5D" w:rsidRDefault="00950D5D" w:rsidP="00AD7E67">
            <w:pPr>
              <w:rPr>
                <w:b/>
                <w:bCs/>
                <w:sz w:val="18"/>
                <w:szCs w:val="18"/>
                <w:lang w:val="en-GB"/>
              </w:rPr>
            </w:pPr>
          </w:p>
          <w:p w14:paraId="45BF6279" w14:textId="77777777" w:rsidR="00950D5D" w:rsidRDefault="00950D5D" w:rsidP="00AD7E67">
            <w:pPr>
              <w:rPr>
                <w:b/>
                <w:bCs/>
                <w:sz w:val="18"/>
                <w:szCs w:val="18"/>
                <w:lang w:val="en-GB"/>
              </w:rPr>
            </w:pPr>
          </w:p>
          <w:p w14:paraId="3C29DAD3" w14:textId="77777777" w:rsidR="00950D5D" w:rsidRDefault="00950D5D" w:rsidP="00AD7E67">
            <w:pPr>
              <w:rPr>
                <w:b/>
                <w:bCs/>
                <w:sz w:val="18"/>
                <w:szCs w:val="18"/>
                <w:lang w:val="en-GB"/>
              </w:rPr>
            </w:pPr>
          </w:p>
          <w:p w14:paraId="5B44A832" w14:textId="77777777" w:rsidR="00950D5D" w:rsidRDefault="00950D5D" w:rsidP="00AD7E67">
            <w:pPr>
              <w:rPr>
                <w:b/>
                <w:bCs/>
                <w:sz w:val="18"/>
                <w:szCs w:val="18"/>
                <w:lang w:val="en-GB"/>
              </w:rPr>
            </w:pPr>
          </w:p>
          <w:p w14:paraId="2AAF92A9" w14:textId="77777777" w:rsidR="00950D5D" w:rsidRDefault="00950D5D" w:rsidP="00AD7E67">
            <w:pPr>
              <w:rPr>
                <w:b/>
                <w:bCs/>
                <w:sz w:val="18"/>
                <w:szCs w:val="18"/>
                <w:lang w:val="en-GB"/>
              </w:rPr>
            </w:pPr>
          </w:p>
          <w:p w14:paraId="32F54E17" w14:textId="77777777" w:rsidR="00950D5D" w:rsidRDefault="00950D5D" w:rsidP="00AD7E67">
            <w:pPr>
              <w:rPr>
                <w:b/>
                <w:bCs/>
                <w:sz w:val="18"/>
                <w:szCs w:val="18"/>
                <w:lang w:val="en-GB"/>
              </w:rPr>
            </w:pPr>
          </w:p>
          <w:p w14:paraId="2A726A19" w14:textId="77777777" w:rsidR="00950D5D" w:rsidRDefault="00950D5D" w:rsidP="00AD7E67">
            <w:pPr>
              <w:rPr>
                <w:b/>
                <w:bCs/>
                <w:sz w:val="18"/>
                <w:szCs w:val="18"/>
                <w:lang w:val="en-GB"/>
              </w:rPr>
            </w:pPr>
          </w:p>
          <w:p w14:paraId="4449D62C" w14:textId="77777777" w:rsidR="00950D5D" w:rsidRDefault="00950D5D" w:rsidP="00AD7E67">
            <w:pPr>
              <w:rPr>
                <w:b/>
                <w:bCs/>
                <w:sz w:val="18"/>
                <w:szCs w:val="18"/>
                <w:lang w:val="en-GB"/>
              </w:rPr>
            </w:pPr>
          </w:p>
          <w:p w14:paraId="1DEB667C" w14:textId="77777777" w:rsidR="00950D5D" w:rsidRDefault="00950D5D" w:rsidP="00AD7E67">
            <w:pPr>
              <w:rPr>
                <w:b/>
                <w:bCs/>
                <w:sz w:val="18"/>
                <w:szCs w:val="18"/>
                <w:lang w:val="en-GB"/>
              </w:rPr>
            </w:pPr>
          </w:p>
          <w:p w14:paraId="01318C19" w14:textId="77777777" w:rsidR="00950D5D" w:rsidRDefault="00950D5D" w:rsidP="00AD7E67">
            <w:pPr>
              <w:rPr>
                <w:b/>
                <w:bCs/>
                <w:sz w:val="18"/>
                <w:szCs w:val="18"/>
                <w:lang w:val="en-GB"/>
              </w:rPr>
            </w:pPr>
          </w:p>
          <w:p w14:paraId="5ACBC44B" w14:textId="77777777" w:rsidR="00950D5D" w:rsidRDefault="00950D5D" w:rsidP="00AD7E67">
            <w:pPr>
              <w:rPr>
                <w:b/>
                <w:bCs/>
                <w:sz w:val="18"/>
                <w:szCs w:val="18"/>
                <w:lang w:val="en-GB"/>
              </w:rPr>
            </w:pPr>
          </w:p>
          <w:p w14:paraId="7B4D43C6" w14:textId="77777777" w:rsidR="00950D5D" w:rsidRDefault="00950D5D" w:rsidP="00AD7E67">
            <w:pPr>
              <w:rPr>
                <w:b/>
                <w:bCs/>
                <w:sz w:val="18"/>
                <w:szCs w:val="18"/>
                <w:lang w:val="en-GB"/>
              </w:rPr>
            </w:pPr>
          </w:p>
          <w:p w14:paraId="62E91C69" w14:textId="77777777" w:rsidR="00950D5D" w:rsidRPr="00950D5D" w:rsidRDefault="00950D5D" w:rsidP="00AD7E67">
            <w:pPr>
              <w:rPr>
                <w:b/>
                <w:bCs/>
                <w:sz w:val="18"/>
                <w:szCs w:val="18"/>
                <w:lang w:val="en-GB"/>
              </w:rPr>
            </w:pPr>
          </w:p>
        </w:tc>
      </w:tr>
      <w:tr w:rsidR="00BB7EF5" w14:paraId="40062931" w14:textId="77777777" w:rsidTr="000270A9">
        <w:tc>
          <w:tcPr>
            <w:cnfStyle w:val="001000000000" w:firstRow="0" w:lastRow="0" w:firstColumn="1" w:lastColumn="0" w:oddVBand="0" w:evenVBand="0" w:oddHBand="0" w:evenHBand="0" w:firstRowFirstColumn="0" w:firstRowLastColumn="0" w:lastRowFirstColumn="0" w:lastRowLastColumn="0"/>
            <w:tcW w:w="9781" w:type="dxa"/>
          </w:tcPr>
          <w:p w14:paraId="7E66869E" w14:textId="2829B32D" w:rsidR="00BB7EF5" w:rsidRPr="00BB7EF5" w:rsidRDefault="00950D5D" w:rsidP="00BB7EF5">
            <w:pPr>
              <w:rPr>
                <w:b/>
                <w:bCs/>
                <w:sz w:val="18"/>
                <w:szCs w:val="18"/>
                <w:lang w:val="en-GB"/>
              </w:rPr>
            </w:pPr>
            <w:r>
              <w:rPr>
                <w:b/>
                <w:bCs/>
                <w:sz w:val="18"/>
                <w:szCs w:val="18"/>
                <w:lang w:val="en-GB"/>
              </w:rPr>
              <w:lastRenderedPageBreak/>
              <w:t>Team Composition</w:t>
            </w:r>
          </w:p>
          <w:p w14:paraId="7A0229AF" w14:textId="7B0F6B04" w:rsidR="00BB7EF5" w:rsidRDefault="00950D5D" w:rsidP="00BB7EF5">
            <w:pPr>
              <w:rPr>
                <w:lang w:val="en-GB"/>
              </w:rPr>
            </w:pPr>
            <w:r w:rsidRPr="00950D5D">
              <w:rPr>
                <w:i/>
                <w:iCs/>
                <w:sz w:val="18"/>
                <w:szCs w:val="18"/>
                <w:lang w:val="en-GB"/>
              </w:rPr>
              <w:t>Please provide a summary profile of the members of your team and attach their CVs</w:t>
            </w:r>
            <w:r w:rsidR="00C13FBA">
              <w:rPr>
                <w:i/>
                <w:iCs/>
                <w:sz w:val="18"/>
                <w:szCs w:val="18"/>
                <w:lang w:val="en-GB"/>
              </w:rPr>
              <w:t xml:space="preserve">. </w:t>
            </w:r>
            <w:r w:rsidR="00C13FBA" w:rsidRPr="00C13FBA">
              <w:rPr>
                <w:i/>
                <w:iCs/>
                <w:sz w:val="18"/>
                <w:szCs w:val="18"/>
                <w:lang w:val="en-GB"/>
              </w:rPr>
              <w:t>The profiles should highlight each expert's deep technical expertise and experience in their respective strategic domains</w:t>
            </w:r>
          </w:p>
        </w:tc>
      </w:tr>
      <w:tr w:rsidR="00BB7EF5" w14:paraId="5E5E0F6A" w14:textId="77777777" w:rsidTr="00BB7EF5">
        <w:tc>
          <w:tcPr>
            <w:cnfStyle w:val="001000000000" w:firstRow="0" w:lastRow="0" w:firstColumn="1" w:lastColumn="0" w:oddVBand="0" w:evenVBand="0" w:oddHBand="0" w:evenHBand="0" w:firstRowFirstColumn="0" w:firstRowLastColumn="0" w:lastRowFirstColumn="0" w:lastRowLastColumn="0"/>
            <w:tcW w:w="9781" w:type="dxa"/>
            <w:shd w:val="clear" w:color="auto" w:fill="auto"/>
            <w:hideMark/>
          </w:tcPr>
          <w:p w14:paraId="59912865" w14:textId="77777777" w:rsidR="00BB7EF5" w:rsidRDefault="00BB7EF5" w:rsidP="00AD7E67">
            <w:pPr>
              <w:rPr>
                <w:lang w:val="en-GB"/>
              </w:rPr>
            </w:pPr>
          </w:p>
          <w:p w14:paraId="728FF76D" w14:textId="77777777" w:rsidR="00BB7EF5" w:rsidRDefault="00BB7EF5" w:rsidP="00AD7E67">
            <w:pPr>
              <w:rPr>
                <w:lang w:val="en-GB"/>
              </w:rPr>
            </w:pPr>
          </w:p>
          <w:p w14:paraId="54C6FAF1" w14:textId="77777777" w:rsidR="00BB7EF5" w:rsidRDefault="00BB7EF5" w:rsidP="00AD7E67">
            <w:pPr>
              <w:rPr>
                <w:lang w:val="en-GB"/>
              </w:rPr>
            </w:pPr>
          </w:p>
          <w:p w14:paraId="3CB7FA5F" w14:textId="77777777" w:rsidR="00BB7EF5" w:rsidRDefault="00BB7EF5" w:rsidP="00AD7E67">
            <w:pPr>
              <w:rPr>
                <w:lang w:val="en-GB"/>
              </w:rPr>
            </w:pPr>
          </w:p>
          <w:p w14:paraId="7FE14EDD" w14:textId="77777777" w:rsidR="00BB7EF5" w:rsidRDefault="00BB7EF5" w:rsidP="00AD7E67">
            <w:pPr>
              <w:rPr>
                <w:lang w:val="en-GB"/>
              </w:rPr>
            </w:pPr>
          </w:p>
          <w:p w14:paraId="426C4132" w14:textId="77777777" w:rsidR="00BB7EF5" w:rsidRDefault="00BB7EF5" w:rsidP="00AD7E67">
            <w:pPr>
              <w:rPr>
                <w:lang w:val="en-GB"/>
              </w:rPr>
            </w:pPr>
          </w:p>
          <w:p w14:paraId="058EC642" w14:textId="77777777" w:rsidR="00BB7EF5" w:rsidRDefault="00BB7EF5" w:rsidP="00AD7E67">
            <w:pPr>
              <w:rPr>
                <w:lang w:val="en-GB"/>
              </w:rPr>
            </w:pPr>
          </w:p>
          <w:p w14:paraId="4AF650F8" w14:textId="77777777" w:rsidR="00BB7EF5" w:rsidRDefault="00BB7EF5" w:rsidP="00AD7E67">
            <w:pPr>
              <w:rPr>
                <w:lang w:val="en-GB"/>
              </w:rPr>
            </w:pPr>
          </w:p>
          <w:p w14:paraId="4DC103CE" w14:textId="77777777" w:rsidR="00BB7EF5" w:rsidRDefault="00BB7EF5" w:rsidP="00AD7E67">
            <w:pPr>
              <w:rPr>
                <w:lang w:val="en-GB"/>
              </w:rPr>
            </w:pPr>
          </w:p>
          <w:p w14:paraId="419C2031" w14:textId="77777777" w:rsidR="00BB7EF5" w:rsidRDefault="00BB7EF5" w:rsidP="00AD7E67">
            <w:pPr>
              <w:rPr>
                <w:lang w:val="en-GB"/>
              </w:rPr>
            </w:pPr>
          </w:p>
          <w:p w14:paraId="15A0789E" w14:textId="77777777" w:rsidR="00BB7EF5" w:rsidRDefault="00BB7EF5" w:rsidP="00AD7E67">
            <w:pPr>
              <w:rPr>
                <w:lang w:val="en-GB"/>
              </w:rPr>
            </w:pPr>
          </w:p>
          <w:p w14:paraId="59F092E6" w14:textId="77777777" w:rsidR="00BB7EF5" w:rsidRDefault="00BB7EF5" w:rsidP="00AD7E67">
            <w:pPr>
              <w:rPr>
                <w:lang w:val="en-GB"/>
              </w:rPr>
            </w:pPr>
          </w:p>
          <w:p w14:paraId="32AAF74C" w14:textId="77777777" w:rsidR="00DA2C06" w:rsidRDefault="00DA2C06" w:rsidP="00AD7E67">
            <w:pPr>
              <w:rPr>
                <w:lang w:val="en-GB"/>
              </w:rPr>
            </w:pPr>
          </w:p>
          <w:p w14:paraId="2A43D4C0" w14:textId="77777777" w:rsidR="00BB7EF5" w:rsidRDefault="00BB7EF5" w:rsidP="00AD7E67">
            <w:pPr>
              <w:rPr>
                <w:lang w:val="en-GB"/>
              </w:rPr>
            </w:pPr>
          </w:p>
          <w:p w14:paraId="51249623" w14:textId="77777777" w:rsidR="00BB7EF5" w:rsidRDefault="00BB7EF5" w:rsidP="00AD7E67">
            <w:pPr>
              <w:rPr>
                <w:lang w:val="en-GB"/>
              </w:rPr>
            </w:pPr>
          </w:p>
          <w:p w14:paraId="0D0A474D" w14:textId="41073E7A" w:rsidR="00BB7EF5" w:rsidRPr="001225AF" w:rsidRDefault="00BB7EF5" w:rsidP="00AD7E67">
            <w:pPr>
              <w:rPr>
                <w:lang w:val="en-GB"/>
              </w:rPr>
            </w:pPr>
          </w:p>
        </w:tc>
      </w:tr>
      <w:tr w:rsidR="00950D5D" w14:paraId="6ED54CB4" w14:textId="77777777" w:rsidTr="007C428F">
        <w:tc>
          <w:tcPr>
            <w:cnfStyle w:val="001000000000" w:firstRow="0" w:lastRow="0" w:firstColumn="1" w:lastColumn="0" w:oddVBand="0" w:evenVBand="0" w:oddHBand="0" w:evenHBand="0" w:firstRowFirstColumn="0" w:firstRowLastColumn="0" w:lastRowFirstColumn="0" w:lastRowLastColumn="0"/>
            <w:tcW w:w="9781" w:type="dxa"/>
          </w:tcPr>
          <w:p w14:paraId="6B2AC5F0" w14:textId="6230E6BC" w:rsidR="00950D5D" w:rsidRPr="00BB7EF5" w:rsidRDefault="00950D5D" w:rsidP="007C428F">
            <w:pPr>
              <w:rPr>
                <w:b/>
                <w:bCs/>
                <w:sz w:val="18"/>
                <w:szCs w:val="18"/>
                <w:lang w:val="en-GB"/>
              </w:rPr>
            </w:pPr>
            <w:r>
              <w:rPr>
                <w:b/>
                <w:bCs/>
                <w:sz w:val="18"/>
                <w:szCs w:val="18"/>
                <w:lang w:val="en-GB"/>
              </w:rPr>
              <w:t>Summary of Qualifications</w:t>
            </w:r>
          </w:p>
          <w:p w14:paraId="62F868B1" w14:textId="018A240C" w:rsidR="00950D5D" w:rsidRDefault="00950D5D" w:rsidP="007C428F">
            <w:pPr>
              <w:rPr>
                <w:lang w:val="en-GB"/>
              </w:rPr>
            </w:pPr>
            <w:r w:rsidRPr="00950D5D">
              <w:rPr>
                <w:i/>
                <w:iCs/>
                <w:sz w:val="18"/>
                <w:szCs w:val="18"/>
                <w:lang w:val="en-GB"/>
              </w:rPr>
              <w:t>H</w:t>
            </w:r>
            <w:r>
              <w:rPr>
                <w:i/>
                <w:iCs/>
                <w:sz w:val="18"/>
                <w:szCs w:val="18"/>
                <w:lang w:val="en-GB"/>
              </w:rPr>
              <w:t>ighlight previous experiences relevant to this assignment</w:t>
            </w:r>
          </w:p>
        </w:tc>
      </w:tr>
      <w:tr w:rsidR="00950D5D" w14:paraId="301235C8" w14:textId="77777777" w:rsidTr="007C428F">
        <w:tc>
          <w:tcPr>
            <w:cnfStyle w:val="001000000000" w:firstRow="0" w:lastRow="0" w:firstColumn="1" w:lastColumn="0" w:oddVBand="0" w:evenVBand="0" w:oddHBand="0" w:evenHBand="0" w:firstRowFirstColumn="0" w:firstRowLastColumn="0" w:lastRowFirstColumn="0" w:lastRowLastColumn="0"/>
            <w:tcW w:w="9781" w:type="dxa"/>
            <w:shd w:val="clear" w:color="auto" w:fill="auto"/>
            <w:hideMark/>
          </w:tcPr>
          <w:p w14:paraId="07EC7FA5" w14:textId="77777777" w:rsidR="00950D5D" w:rsidRDefault="00950D5D" w:rsidP="007C428F">
            <w:pPr>
              <w:rPr>
                <w:lang w:val="en-GB"/>
              </w:rPr>
            </w:pPr>
          </w:p>
          <w:p w14:paraId="16E97FF0" w14:textId="77777777" w:rsidR="00950D5D" w:rsidRDefault="00950D5D" w:rsidP="007C428F">
            <w:pPr>
              <w:rPr>
                <w:lang w:val="en-GB"/>
              </w:rPr>
            </w:pPr>
          </w:p>
          <w:p w14:paraId="16DDC6FF" w14:textId="77777777" w:rsidR="00950D5D" w:rsidRDefault="00950D5D" w:rsidP="007C428F">
            <w:pPr>
              <w:rPr>
                <w:lang w:val="en-GB"/>
              </w:rPr>
            </w:pPr>
          </w:p>
          <w:p w14:paraId="5527EFF0" w14:textId="77777777" w:rsidR="00950D5D" w:rsidRDefault="00950D5D" w:rsidP="007C428F">
            <w:pPr>
              <w:rPr>
                <w:lang w:val="en-GB"/>
              </w:rPr>
            </w:pPr>
          </w:p>
          <w:p w14:paraId="782CB914" w14:textId="77777777" w:rsidR="00950D5D" w:rsidRDefault="00950D5D" w:rsidP="007C428F">
            <w:pPr>
              <w:rPr>
                <w:lang w:val="en-GB"/>
              </w:rPr>
            </w:pPr>
          </w:p>
          <w:p w14:paraId="66C52DDF" w14:textId="77777777" w:rsidR="00950D5D" w:rsidRDefault="00950D5D" w:rsidP="007C428F">
            <w:pPr>
              <w:rPr>
                <w:lang w:val="en-GB"/>
              </w:rPr>
            </w:pPr>
          </w:p>
          <w:p w14:paraId="357DBCB9" w14:textId="77777777" w:rsidR="00950D5D" w:rsidRDefault="00950D5D" w:rsidP="007C428F">
            <w:pPr>
              <w:rPr>
                <w:lang w:val="en-GB"/>
              </w:rPr>
            </w:pPr>
          </w:p>
          <w:p w14:paraId="33BDD096" w14:textId="77777777" w:rsidR="00950D5D" w:rsidRDefault="00950D5D" w:rsidP="007C428F">
            <w:pPr>
              <w:rPr>
                <w:lang w:val="en-GB"/>
              </w:rPr>
            </w:pPr>
          </w:p>
          <w:p w14:paraId="13F7D9FE" w14:textId="77777777" w:rsidR="00950D5D" w:rsidRDefault="00950D5D" w:rsidP="007C428F">
            <w:pPr>
              <w:rPr>
                <w:lang w:val="en-GB"/>
              </w:rPr>
            </w:pPr>
          </w:p>
          <w:p w14:paraId="2672B466" w14:textId="77777777" w:rsidR="00950D5D" w:rsidRDefault="00950D5D" w:rsidP="007C428F">
            <w:pPr>
              <w:rPr>
                <w:lang w:val="en-GB"/>
              </w:rPr>
            </w:pPr>
          </w:p>
          <w:p w14:paraId="197F7FB4" w14:textId="77777777" w:rsidR="00950D5D" w:rsidRDefault="00950D5D" w:rsidP="007C428F">
            <w:pPr>
              <w:rPr>
                <w:lang w:val="en-GB"/>
              </w:rPr>
            </w:pPr>
          </w:p>
          <w:p w14:paraId="4B52DD47" w14:textId="77777777" w:rsidR="00950D5D" w:rsidRDefault="00950D5D" w:rsidP="007C428F">
            <w:pPr>
              <w:rPr>
                <w:lang w:val="en-GB"/>
              </w:rPr>
            </w:pPr>
          </w:p>
          <w:p w14:paraId="44FFD22C" w14:textId="77777777" w:rsidR="00950D5D" w:rsidRDefault="00950D5D" w:rsidP="007C428F">
            <w:pPr>
              <w:rPr>
                <w:lang w:val="en-GB"/>
              </w:rPr>
            </w:pPr>
          </w:p>
          <w:p w14:paraId="252EB29C" w14:textId="77777777" w:rsidR="00950D5D" w:rsidRDefault="00950D5D" w:rsidP="007C428F">
            <w:pPr>
              <w:rPr>
                <w:lang w:val="en-GB"/>
              </w:rPr>
            </w:pPr>
          </w:p>
          <w:p w14:paraId="0B86CF3C" w14:textId="77777777" w:rsidR="00950D5D" w:rsidRDefault="00950D5D" w:rsidP="007C428F">
            <w:pPr>
              <w:rPr>
                <w:lang w:val="en-GB"/>
              </w:rPr>
            </w:pPr>
          </w:p>
          <w:p w14:paraId="4DC8EBFD" w14:textId="77777777" w:rsidR="00950D5D" w:rsidRPr="001225AF" w:rsidRDefault="00950D5D" w:rsidP="007C428F">
            <w:pPr>
              <w:rPr>
                <w:lang w:val="en-GB"/>
              </w:rPr>
            </w:pPr>
          </w:p>
        </w:tc>
      </w:tr>
    </w:tbl>
    <w:p w14:paraId="7DC57376" w14:textId="77777777" w:rsidR="00950D5D" w:rsidRDefault="00950D5D" w:rsidP="00EB380B">
      <w:pPr>
        <w:pStyle w:val="Heading1"/>
        <w:numPr>
          <w:ilvl w:val="0"/>
          <w:numId w:val="0"/>
        </w:numPr>
        <w:tabs>
          <w:tab w:val="left" w:pos="3380"/>
        </w:tabs>
      </w:pPr>
    </w:p>
    <w:p w14:paraId="74899250" w14:textId="3E920394" w:rsidR="0063266C" w:rsidRDefault="00287826" w:rsidP="00EB380B">
      <w:pPr>
        <w:pStyle w:val="Heading1"/>
        <w:numPr>
          <w:ilvl w:val="0"/>
          <w:numId w:val="0"/>
        </w:numPr>
        <w:tabs>
          <w:tab w:val="left" w:pos="3380"/>
        </w:tabs>
      </w:pPr>
      <w:r>
        <w:t>ANNEX 1</w:t>
      </w:r>
      <w:r w:rsidR="00834E5C">
        <w:t xml:space="preserve"> </w:t>
      </w:r>
      <w:r w:rsidR="00EB380B">
        <w:tab/>
      </w:r>
    </w:p>
    <w:p w14:paraId="0632066A" w14:textId="666845E6" w:rsidR="00A347BE" w:rsidRDefault="00531A72" w:rsidP="000D57C8">
      <w:pPr>
        <w:pStyle w:val="Heading3"/>
        <w:rPr>
          <w:lang w:val="en-GB"/>
        </w:rPr>
      </w:pPr>
      <w:r>
        <w:rPr>
          <w:lang w:val="en-GB"/>
        </w:rPr>
        <w:t>Cost Proposal</w:t>
      </w:r>
    </w:p>
    <w:p w14:paraId="62466A26" w14:textId="77777777" w:rsidR="000D57C8" w:rsidRPr="000D57C8" w:rsidRDefault="000D57C8" w:rsidP="000D57C8">
      <w:pPr>
        <w:rPr>
          <w:lang w:val="en-GB"/>
        </w:rPr>
      </w:pPr>
    </w:p>
    <w:tbl>
      <w:tblPr>
        <w:tblStyle w:val="TableGrid"/>
        <w:tblW w:w="0" w:type="auto"/>
        <w:tblLook w:val="04A0" w:firstRow="1" w:lastRow="0" w:firstColumn="1" w:lastColumn="0" w:noHBand="0" w:noVBand="1"/>
      </w:tblPr>
      <w:tblGrid>
        <w:gridCol w:w="4815"/>
        <w:gridCol w:w="2068"/>
        <w:gridCol w:w="2853"/>
      </w:tblGrid>
      <w:tr w:rsidR="00950D5D" w14:paraId="7209898D" w14:textId="77777777" w:rsidTr="00950D5D">
        <w:tc>
          <w:tcPr>
            <w:tcW w:w="4815" w:type="dxa"/>
            <w:shd w:val="clear" w:color="auto" w:fill="166583" w:themeFill="accent2"/>
            <w:vAlign w:val="center"/>
          </w:tcPr>
          <w:p w14:paraId="34E71C4D" w14:textId="2E937315" w:rsidR="00950D5D" w:rsidRPr="0094260A" w:rsidRDefault="00950D5D" w:rsidP="00950D5D">
            <w:pPr>
              <w:jc w:val="center"/>
              <w:rPr>
                <w:b/>
                <w:bCs/>
                <w:color w:val="FFFFFF" w:themeColor="background1"/>
                <w:lang w:val="en-GB"/>
              </w:rPr>
            </w:pPr>
            <w:r>
              <w:rPr>
                <w:b/>
                <w:bCs/>
                <w:color w:val="FFFFFF" w:themeColor="background1"/>
                <w:lang w:val="en-GB"/>
              </w:rPr>
              <w:t>Milestone/Deliverable</w:t>
            </w:r>
          </w:p>
        </w:tc>
        <w:tc>
          <w:tcPr>
            <w:tcW w:w="2068" w:type="dxa"/>
            <w:shd w:val="clear" w:color="auto" w:fill="166583" w:themeFill="accent2"/>
            <w:vAlign w:val="center"/>
          </w:tcPr>
          <w:p w14:paraId="2135833A" w14:textId="44D9C480" w:rsidR="00950D5D" w:rsidRPr="0094260A" w:rsidRDefault="00950D5D" w:rsidP="00950D5D">
            <w:pPr>
              <w:jc w:val="center"/>
              <w:rPr>
                <w:b/>
                <w:bCs/>
                <w:color w:val="FFFFFF" w:themeColor="background1"/>
                <w:lang w:val="en-GB"/>
              </w:rPr>
            </w:pPr>
            <w:r>
              <w:rPr>
                <w:b/>
                <w:bCs/>
                <w:color w:val="FFFFFF" w:themeColor="background1"/>
                <w:lang w:val="en-GB"/>
              </w:rPr>
              <w:t>I</w:t>
            </w:r>
            <w:r w:rsidRPr="0094260A">
              <w:rPr>
                <w:b/>
                <w:bCs/>
                <w:color w:val="FFFFFF" w:themeColor="background1"/>
                <w:lang w:val="en-GB"/>
              </w:rPr>
              <w:t>nput Days</w:t>
            </w:r>
          </w:p>
        </w:tc>
        <w:tc>
          <w:tcPr>
            <w:tcW w:w="2853" w:type="dxa"/>
            <w:shd w:val="clear" w:color="auto" w:fill="166583" w:themeFill="accent2"/>
            <w:vAlign w:val="center"/>
          </w:tcPr>
          <w:p w14:paraId="1CF805F7" w14:textId="00B6363C" w:rsidR="00950D5D" w:rsidRPr="0094260A" w:rsidRDefault="00950D5D" w:rsidP="00950D5D">
            <w:pPr>
              <w:jc w:val="center"/>
              <w:rPr>
                <w:b/>
                <w:bCs/>
                <w:color w:val="FFFFFF" w:themeColor="background1"/>
                <w:lang w:val="en-GB"/>
              </w:rPr>
            </w:pPr>
            <w:r>
              <w:rPr>
                <w:b/>
                <w:bCs/>
                <w:color w:val="FFFFFF" w:themeColor="background1"/>
                <w:lang w:val="en-GB"/>
              </w:rPr>
              <w:t>Cost</w:t>
            </w:r>
            <w:r w:rsidRPr="0094260A">
              <w:rPr>
                <w:b/>
                <w:bCs/>
                <w:color w:val="FFFFFF" w:themeColor="background1"/>
                <w:lang w:val="en-GB"/>
              </w:rPr>
              <w:t xml:space="preserve"> (AUD)</w:t>
            </w:r>
          </w:p>
        </w:tc>
      </w:tr>
      <w:tr w:rsidR="00950D5D" w14:paraId="205BD97B" w14:textId="77777777" w:rsidTr="00950D5D">
        <w:tc>
          <w:tcPr>
            <w:tcW w:w="4815" w:type="dxa"/>
          </w:tcPr>
          <w:p w14:paraId="2A91F74F" w14:textId="77777777" w:rsidR="00950D5D" w:rsidRDefault="00950D5D" w:rsidP="00950D5D">
            <w:pPr>
              <w:rPr>
                <w:lang w:val="en-GB"/>
              </w:rPr>
            </w:pPr>
          </w:p>
          <w:p w14:paraId="5A3A6E1B" w14:textId="77777777" w:rsidR="00950D5D" w:rsidRDefault="00950D5D" w:rsidP="00950D5D">
            <w:pPr>
              <w:rPr>
                <w:lang w:val="en-GB"/>
              </w:rPr>
            </w:pPr>
          </w:p>
          <w:p w14:paraId="72EEE898" w14:textId="77777777" w:rsidR="00950D5D" w:rsidRDefault="00950D5D" w:rsidP="00950D5D">
            <w:pPr>
              <w:rPr>
                <w:lang w:val="en-GB"/>
              </w:rPr>
            </w:pPr>
          </w:p>
        </w:tc>
        <w:tc>
          <w:tcPr>
            <w:tcW w:w="2068" w:type="dxa"/>
          </w:tcPr>
          <w:p w14:paraId="525E1185" w14:textId="77777777" w:rsidR="00950D5D" w:rsidRDefault="00950D5D" w:rsidP="00950D5D">
            <w:pPr>
              <w:rPr>
                <w:lang w:val="en-GB"/>
              </w:rPr>
            </w:pPr>
          </w:p>
        </w:tc>
        <w:tc>
          <w:tcPr>
            <w:tcW w:w="2853" w:type="dxa"/>
          </w:tcPr>
          <w:p w14:paraId="7DD2F05B" w14:textId="77777777" w:rsidR="00950D5D" w:rsidRDefault="00950D5D" w:rsidP="00950D5D">
            <w:pPr>
              <w:rPr>
                <w:lang w:val="en-GB"/>
              </w:rPr>
            </w:pPr>
          </w:p>
        </w:tc>
      </w:tr>
      <w:tr w:rsidR="00950D5D" w14:paraId="7BEFF12B" w14:textId="77777777" w:rsidTr="00950D5D">
        <w:tc>
          <w:tcPr>
            <w:tcW w:w="4815" w:type="dxa"/>
          </w:tcPr>
          <w:p w14:paraId="13833D96" w14:textId="77777777" w:rsidR="00950D5D" w:rsidRDefault="00950D5D" w:rsidP="00950D5D">
            <w:pPr>
              <w:rPr>
                <w:lang w:val="en-GB"/>
              </w:rPr>
            </w:pPr>
          </w:p>
          <w:p w14:paraId="011DACCE" w14:textId="77777777" w:rsidR="00950D5D" w:rsidRDefault="00950D5D" w:rsidP="00950D5D">
            <w:pPr>
              <w:rPr>
                <w:lang w:val="en-GB"/>
              </w:rPr>
            </w:pPr>
          </w:p>
          <w:p w14:paraId="7EB3186D" w14:textId="77777777" w:rsidR="00950D5D" w:rsidRDefault="00950D5D" w:rsidP="00950D5D">
            <w:pPr>
              <w:rPr>
                <w:lang w:val="en-GB"/>
              </w:rPr>
            </w:pPr>
          </w:p>
        </w:tc>
        <w:tc>
          <w:tcPr>
            <w:tcW w:w="2068" w:type="dxa"/>
          </w:tcPr>
          <w:p w14:paraId="37BCF826" w14:textId="77777777" w:rsidR="00950D5D" w:rsidRDefault="00950D5D" w:rsidP="00950D5D">
            <w:pPr>
              <w:rPr>
                <w:lang w:val="en-GB"/>
              </w:rPr>
            </w:pPr>
          </w:p>
        </w:tc>
        <w:tc>
          <w:tcPr>
            <w:tcW w:w="2853" w:type="dxa"/>
          </w:tcPr>
          <w:p w14:paraId="678888AB" w14:textId="77777777" w:rsidR="00950D5D" w:rsidRDefault="00950D5D" w:rsidP="00950D5D">
            <w:pPr>
              <w:rPr>
                <w:lang w:val="en-GB"/>
              </w:rPr>
            </w:pPr>
          </w:p>
        </w:tc>
      </w:tr>
      <w:tr w:rsidR="00950D5D" w14:paraId="4CA6F455" w14:textId="77777777" w:rsidTr="00950D5D">
        <w:tc>
          <w:tcPr>
            <w:tcW w:w="4815" w:type="dxa"/>
          </w:tcPr>
          <w:p w14:paraId="6BEB9509" w14:textId="77777777" w:rsidR="00950D5D" w:rsidRDefault="00950D5D" w:rsidP="00950D5D">
            <w:pPr>
              <w:rPr>
                <w:lang w:val="en-GB"/>
              </w:rPr>
            </w:pPr>
          </w:p>
          <w:p w14:paraId="0F34157A" w14:textId="77777777" w:rsidR="00950D5D" w:rsidRDefault="00950D5D" w:rsidP="00950D5D">
            <w:pPr>
              <w:rPr>
                <w:lang w:val="en-GB"/>
              </w:rPr>
            </w:pPr>
          </w:p>
          <w:p w14:paraId="3F03F1C9" w14:textId="77777777" w:rsidR="00950D5D" w:rsidRDefault="00950D5D" w:rsidP="00950D5D">
            <w:pPr>
              <w:rPr>
                <w:lang w:val="en-GB"/>
              </w:rPr>
            </w:pPr>
          </w:p>
        </w:tc>
        <w:tc>
          <w:tcPr>
            <w:tcW w:w="2068" w:type="dxa"/>
          </w:tcPr>
          <w:p w14:paraId="155F8CE8" w14:textId="77777777" w:rsidR="00950D5D" w:rsidRDefault="00950D5D" w:rsidP="00950D5D">
            <w:pPr>
              <w:rPr>
                <w:lang w:val="en-GB"/>
              </w:rPr>
            </w:pPr>
          </w:p>
        </w:tc>
        <w:tc>
          <w:tcPr>
            <w:tcW w:w="2853" w:type="dxa"/>
          </w:tcPr>
          <w:p w14:paraId="0DAD4E71" w14:textId="77777777" w:rsidR="00950D5D" w:rsidRDefault="00950D5D" w:rsidP="00950D5D">
            <w:pPr>
              <w:rPr>
                <w:lang w:val="en-GB"/>
              </w:rPr>
            </w:pPr>
          </w:p>
        </w:tc>
      </w:tr>
      <w:tr w:rsidR="00950D5D" w14:paraId="1BD17268" w14:textId="77777777" w:rsidTr="00950D5D">
        <w:tc>
          <w:tcPr>
            <w:tcW w:w="4815" w:type="dxa"/>
          </w:tcPr>
          <w:p w14:paraId="2F034ED0" w14:textId="77777777" w:rsidR="00950D5D" w:rsidRDefault="00950D5D" w:rsidP="00950D5D">
            <w:pPr>
              <w:rPr>
                <w:lang w:val="en-GB"/>
              </w:rPr>
            </w:pPr>
          </w:p>
          <w:p w14:paraId="0C1DD197" w14:textId="77777777" w:rsidR="00950D5D" w:rsidRDefault="00950D5D" w:rsidP="00950D5D">
            <w:pPr>
              <w:rPr>
                <w:lang w:val="en-GB"/>
              </w:rPr>
            </w:pPr>
          </w:p>
          <w:p w14:paraId="31E9BB0D" w14:textId="77777777" w:rsidR="00950D5D" w:rsidRDefault="00950D5D" w:rsidP="00950D5D">
            <w:pPr>
              <w:rPr>
                <w:lang w:val="en-GB"/>
              </w:rPr>
            </w:pPr>
          </w:p>
        </w:tc>
        <w:tc>
          <w:tcPr>
            <w:tcW w:w="2068" w:type="dxa"/>
          </w:tcPr>
          <w:p w14:paraId="6EB9B7D0" w14:textId="77777777" w:rsidR="00950D5D" w:rsidRDefault="00950D5D" w:rsidP="00950D5D">
            <w:pPr>
              <w:rPr>
                <w:lang w:val="en-GB"/>
              </w:rPr>
            </w:pPr>
          </w:p>
        </w:tc>
        <w:tc>
          <w:tcPr>
            <w:tcW w:w="2853" w:type="dxa"/>
          </w:tcPr>
          <w:p w14:paraId="65CD9B73" w14:textId="77777777" w:rsidR="00950D5D" w:rsidRDefault="00950D5D" w:rsidP="00950D5D">
            <w:pPr>
              <w:rPr>
                <w:lang w:val="en-GB"/>
              </w:rPr>
            </w:pPr>
          </w:p>
        </w:tc>
      </w:tr>
      <w:tr w:rsidR="00950D5D" w14:paraId="064FF1E8" w14:textId="77777777" w:rsidTr="00950D5D">
        <w:tc>
          <w:tcPr>
            <w:tcW w:w="6883" w:type="dxa"/>
            <w:gridSpan w:val="2"/>
            <w:vAlign w:val="center"/>
          </w:tcPr>
          <w:p w14:paraId="048040A6" w14:textId="10A43BCE" w:rsidR="00950D5D" w:rsidRDefault="00950D5D" w:rsidP="00950D5D">
            <w:pPr>
              <w:rPr>
                <w:lang w:val="en-GB"/>
              </w:rPr>
            </w:pPr>
            <w:r>
              <w:rPr>
                <w:lang w:val="en-GB"/>
              </w:rPr>
              <w:t>Total Proposed Cost</w:t>
            </w:r>
          </w:p>
        </w:tc>
        <w:tc>
          <w:tcPr>
            <w:tcW w:w="2853" w:type="dxa"/>
          </w:tcPr>
          <w:p w14:paraId="1E02412C" w14:textId="2136A5E7" w:rsidR="00950D5D" w:rsidRDefault="00950D5D" w:rsidP="00950D5D">
            <w:pPr>
              <w:rPr>
                <w:lang w:val="en-GB"/>
              </w:rPr>
            </w:pPr>
            <w:r>
              <w:rPr>
                <w:lang w:val="en-GB"/>
              </w:rPr>
              <w:t>INSERT AMOUNT</w:t>
            </w:r>
          </w:p>
          <w:p w14:paraId="473CE5FD" w14:textId="0ED7E06A" w:rsidR="00950D5D" w:rsidRDefault="00950D5D" w:rsidP="00950D5D">
            <w:pPr>
              <w:rPr>
                <w:lang w:val="en-GB"/>
              </w:rPr>
            </w:pPr>
            <w:r>
              <w:rPr>
                <w:lang w:val="en-GB"/>
              </w:rPr>
              <w:t xml:space="preserve">+ GST if applicable (delete if not applicable) </w:t>
            </w:r>
          </w:p>
        </w:tc>
      </w:tr>
    </w:tbl>
    <w:p w14:paraId="7816EFD6" w14:textId="77777777" w:rsidR="00A347BE" w:rsidRPr="00A347BE" w:rsidRDefault="00A347BE" w:rsidP="00A347BE">
      <w:pPr>
        <w:rPr>
          <w:lang w:val="en-GB"/>
        </w:rPr>
      </w:pPr>
    </w:p>
    <w:p w14:paraId="7E04221A" w14:textId="77777777" w:rsidR="00355FF9" w:rsidRDefault="00355FF9" w:rsidP="00355FF9">
      <w:pPr>
        <w:rPr>
          <w:lang w:val="en-GB"/>
        </w:rPr>
      </w:pPr>
    </w:p>
    <w:p w14:paraId="487F9327" w14:textId="77777777" w:rsidR="00236596" w:rsidRDefault="00236596" w:rsidP="00355FF9">
      <w:pPr>
        <w:rPr>
          <w:lang w:val="en-GB"/>
        </w:rPr>
      </w:pPr>
    </w:p>
    <w:p w14:paraId="00C14A38" w14:textId="77777777" w:rsidR="00236596" w:rsidRDefault="00236596" w:rsidP="00355FF9">
      <w:pPr>
        <w:rPr>
          <w:lang w:val="en-GB"/>
        </w:rPr>
      </w:pPr>
    </w:p>
    <w:p w14:paraId="16B8870A" w14:textId="77777777" w:rsidR="00236596" w:rsidRDefault="00236596" w:rsidP="00355FF9">
      <w:pPr>
        <w:rPr>
          <w:lang w:val="en-GB"/>
        </w:rPr>
      </w:pPr>
    </w:p>
    <w:p w14:paraId="58BB5E5C" w14:textId="77777777" w:rsidR="00236596" w:rsidRDefault="00236596" w:rsidP="00355FF9">
      <w:pPr>
        <w:rPr>
          <w:lang w:val="en-GB"/>
        </w:rPr>
      </w:pPr>
    </w:p>
    <w:p w14:paraId="0D47552C" w14:textId="77777777" w:rsidR="00236596" w:rsidRDefault="00236596" w:rsidP="00355FF9">
      <w:pPr>
        <w:rPr>
          <w:lang w:val="en-GB"/>
        </w:rPr>
      </w:pPr>
    </w:p>
    <w:p w14:paraId="534FB6A5" w14:textId="77777777" w:rsidR="00236596" w:rsidRDefault="00236596" w:rsidP="00355FF9">
      <w:pPr>
        <w:rPr>
          <w:lang w:val="en-GB"/>
        </w:rPr>
      </w:pPr>
    </w:p>
    <w:p w14:paraId="1B8B1551" w14:textId="77777777" w:rsidR="00236596" w:rsidRDefault="00236596" w:rsidP="00355FF9">
      <w:pPr>
        <w:rPr>
          <w:lang w:val="en-GB"/>
        </w:rPr>
      </w:pPr>
    </w:p>
    <w:p w14:paraId="20E959D6" w14:textId="77777777" w:rsidR="00236596" w:rsidRDefault="00236596" w:rsidP="00355FF9">
      <w:pPr>
        <w:rPr>
          <w:lang w:val="en-GB"/>
        </w:rPr>
      </w:pPr>
    </w:p>
    <w:p w14:paraId="2754278E" w14:textId="77777777" w:rsidR="00236596" w:rsidRDefault="00236596" w:rsidP="00355FF9">
      <w:pPr>
        <w:rPr>
          <w:lang w:val="en-GB"/>
        </w:rPr>
      </w:pPr>
    </w:p>
    <w:p w14:paraId="226C2197" w14:textId="77777777" w:rsidR="00236596" w:rsidRDefault="00236596" w:rsidP="00355FF9">
      <w:pPr>
        <w:rPr>
          <w:lang w:val="en-GB"/>
        </w:rPr>
      </w:pPr>
    </w:p>
    <w:p w14:paraId="3310F45E" w14:textId="77777777" w:rsidR="00236596" w:rsidRDefault="00236596" w:rsidP="00355FF9">
      <w:pPr>
        <w:rPr>
          <w:lang w:val="en-GB"/>
        </w:rPr>
      </w:pPr>
    </w:p>
    <w:p w14:paraId="08EC36B3" w14:textId="77777777" w:rsidR="00B440B1" w:rsidRDefault="00B440B1" w:rsidP="00355FF9">
      <w:pPr>
        <w:rPr>
          <w:lang w:val="en-GB"/>
        </w:rPr>
      </w:pPr>
    </w:p>
    <w:p w14:paraId="001CFF2B" w14:textId="77777777" w:rsidR="00B440B1" w:rsidRDefault="00B440B1" w:rsidP="00355FF9">
      <w:pPr>
        <w:rPr>
          <w:lang w:val="en-GB"/>
        </w:rPr>
      </w:pPr>
    </w:p>
    <w:p w14:paraId="68EDFC3A" w14:textId="77777777" w:rsidR="00B36BD2" w:rsidRDefault="00B36BD2" w:rsidP="00355FF9">
      <w:pPr>
        <w:rPr>
          <w:lang w:val="en-GB"/>
        </w:rPr>
      </w:pPr>
    </w:p>
    <w:p w14:paraId="3F544F95" w14:textId="77777777" w:rsidR="00B36BD2" w:rsidRPr="00355FF9" w:rsidRDefault="00B36BD2" w:rsidP="00355FF9">
      <w:pPr>
        <w:rPr>
          <w:lang w:val="en-GB"/>
        </w:rPr>
      </w:pPr>
    </w:p>
    <w:p w14:paraId="24984F48" w14:textId="3ACD4638" w:rsidR="0063266C" w:rsidRDefault="00236596" w:rsidP="00236596">
      <w:pPr>
        <w:pStyle w:val="Heading1"/>
        <w:numPr>
          <w:ilvl w:val="0"/>
          <w:numId w:val="0"/>
        </w:numPr>
      </w:pPr>
      <w:r>
        <w:t>ANNEX 2</w:t>
      </w:r>
    </w:p>
    <w:p w14:paraId="4716FC0C" w14:textId="186D5A99" w:rsidR="00025C8A" w:rsidRDefault="00383D36" w:rsidP="00F833EB">
      <w:pPr>
        <w:pStyle w:val="Heading3"/>
        <w:rPr>
          <w:lang w:val="en-GB"/>
        </w:rPr>
      </w:pPr>
      <w:r>
        <w:rPr>
          <w:lang w:val="en-GB"/>
        </w:rPr>
        <w:t>Additional Notes</w:t>
      </w:r>
    </w:p>
    <w:p w14:paraId="162963C0" w14:textId="2BB7B0A8" w:rsidR="007B6AC3" w:rsidRDefault="00C51B82" w:rsidP="00C51B82">
      <w:pPr>
        <w:rPr>
          <w:i/>
          <w:iCs/>
          <w:lang w:val="en-GB"/>
        </w:rPr>
      </w:pPr>
      <w:r w:rsidRPr="004A363E">
        <w:rPr>
          <w:i/>
          <w:iCs/>
          <w:lang w:val="en-GB"/>
        </w:rPr>
        <w:t xml:space="preserve">Please </w:t>
      </w:r>
      <w:r w:rsidR="00101DAE" w:rsidRPr="004A363E">
        <w:rPr>
          <w:i/>
          <w:iCs/>
          <w:lang w:val="en-GB"/>
        </w:rPr>
        <w:t>mention other</w:t>
      </w:r>
      <w:r w:rsidR="0086591D" w:rsidRPr="004A363E">
        <w:rPr>
          <w:i/>
          <w:iCs/>
          <w:lang w:val="en-GB"/>
        </w:rPr>
        <w:t xml:space="preserve"> matters that require further clarification or attention by the </w:t>
      </w:r>
      <w:r w:rsidR="006D5014">
        <w:rPr>
          <w:i/>
          <w:iCs/>
          <w:lang w:val="en-GB"/>
        </w:rPr>
        <w:t xml:space="preserve">Aus4ASEAN </w:t>
      </w:r>
      <w:r w:rsidR="0086591D" w:rsidRPr="004A363E">
        <w:rPr>
          <w:i/>
          <w:iCs/>
          <w:lang w:val="en-GB"/>
        </w:rPr>
        <w:t>TSSP</w:t>
      </w:r>
      <w:r w:rsidR="004A363E" w:rsidRPr="004A363E">
        <w:rPr>
          <w:i/>
          <w:iCs/>
          <w:lang w:val="en-GB"/>
        </w:rPr>
        <w:t xml:space="preserve"> team</w:t>
      </w:r>
      <w:r w:rsidR="007B6AC3">
        <w:rPr>
          <w:i/>
          <w:iCs/>
          <w:lang w:val="en-GB"/>
        </w:rPr>
        <w:t xml:space="preserve"> </w:t>
      </w:r>
      <w:r w:rsidR="00821E1B">
        <w:rPr>
          <w:i/>
          <w:iCs/>
          <w:lang w:val="en-GB"/>
        </w:rPr>
        <w:t xml:space="preserve">(e.g. </w:t>
      </w:r>
      <w:r w:rsidR="009762E2">
        <w:rPr>
          <w:i/>
          <w:iCs/>
          <w:lang w:val="en-GB"/>
        </w:rPr>
        <w:t xml:space="preserve">details about the TOR, </w:t>
      </w:r>
      <w:r w:rsidR="004A534D">
        <w:rPr>
          <w:i/>
          <w:iCs/>
          <w:lang w:val="en-GB"/>
        </w:rPr>
        <w:t xml:space="preserve">dates of </w:t>
      </w:r>
      <w:r w:rsidR="009762E2">
        <w:rPr>
          <w:i/>
          <w:iCs/>
          <w:lang w:val="en-GB"/>
        </w:rPr>
        <w:t>availability)</w:t>
      </w:r>
    </w:p>
    <w:tbl>
      <w:tblPr>
        <w:tblStyle w:val="TableGrid1"/>
        <w:tblW w:w="0" w:type="auto"/>
        <w:tblLook w:val="04A0" w:firstRow="1" w:lastRow="0" w:firstColumn="1" w:lastColumn="0" w:noHBand="0" w:noVBand="1"/>
      </w:tblPr>
      <w:tblGrid>
        <w:gridCol w:w="562"/>
        <w:gridCol w:w="9174"/>
      </w:tblGrid>
      <w:tr w:rsidR="00D44F3B" w14:paraId="12F6A1FF" w14:textId="77777777" w:rsidTr="00D44F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C57544F" w14:textId="6AAFCDB9" w:rsidR="00D44F3B" w:rsidRPr="00A96786" w:rsidRDefault="00D44F3B" w:rsidP="00C51B82">
            <w:pPr>
              <w:rPr>
                <w:color w:val="FFFFFF" w:themeColor="background1"/>
                <w:lang w:val="en-GB"/>
              </w:rPr>
            </w:pPr>
            <w:r w:rsidRPr="00A96786">
              <w:rPr>
                <w:color w:val="FFFFFF" w:themeColor="background1"/>
                <w:lang w:val="en-GB"/>
              </w:rPr>
              <w:t>No.</w:t>
            </w:r>
          </w:p>
        </w:tc>
        <w:tc>
          <w:tcPr>
            <w:tcW w:w="9174" w:type="dxa"/>
          </w:tcPr>
          <w:p w14:paraId="2D4A3597" w14:textId="316361D5" w:rsidR="00D44F3B" w:rsidRPr="00A96786" w:rsidRDefault="00D44F3B" w:rsidP="00C51B82">
            <w:pP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A96786">
              <w:rPr>
                <w:color w:val="FFFFFF" w:themeColor="background1"/>
                <w:lang w:val="en-GB"/>
              </w:rPr>
              <w:t>Questions</w:t>
            </w:r>
            <w:r w:rsidR="00A96786" w:rsidRPr="00A96786">
              <w:rPr>
                <w:color w:val="FFFFFF" w:themeColor="background1"/>
                <w:lang w:val="en-GB"/>
              </w:rPr>
              <w:t>/Notes</w:t>
            </w:r>
          </w:p>
        </w:tc>
      </w:tr>
      <w:tr w:rsidR="00D44F3B" w14:paraId="18188088" w14:textId="77777777" w:rsidTr="00D44F3B">
        <w:tc>
          <w:tcPr>
            <w:cnfStyle w:val="001000000000" w:firstRow="0" w:lastRow="0" w:firstColumn="1" w:lastColumn="0" w:oddVBand="0" w:evenVBand="0" w:oddHBand="0" w:evenHBand="0" w:firstRowFirstColumn="0" w:firstRowLastColumn="0" w:lastRowFirstColumn="0" w:lastRowLastColumn="0"/>
            <w:tcW w:w="562" w:type="dxa"/>
          </w:tcPr>
          <w:p w14:paraId="1AB179B3" w14:textId="2EF86169" w:rsidR="00D44F3B" w:rsidRPr="00A96786" w:rsidRDefault="00A96786" w:rsidP="00C51B82">
            <w:pPr>
              <w:rPr>
                <w:lang w:val="en-GB"/>
              </w:rPr>
            </w:pPr>
            <w:r>
              <w:rPr>
                <w:lang w:val="en-GB"/>
              </w:rPr>
              <w:t>1.</w:t>
            </w:r>
          </w:p>
        </w:tc>
        <w:tc>
          <w:tcPr>
            <w:tcW w:w="9174" w:type="dxa"/>
          </w:tcPr>
          <w:p w14:paraId="25967523" w14:textId="77777777" w:rsidR="00D44F3B" w:rsidRPr="00A96786" w:rsidRDefault="00D44F3B" w:rsidP="00C51B82">
            <w:pPr>
              <w:cnfStyle w:val="000000000000" w:firstRow="0" w:lastRow="0" w:firstColumn="0" w:lastColumn="0" w:oddVBand="0" w:evenVBand="0" w:oddHBand="0" w:evenHBand="0" w:firstRowFirstColumn="0" w:firstRowLastColumn="0" w:lastRowFirstColumn="0" w:lastRowLastColumn="0"/>
              <w:rPr>
                <w:lang w:val="en-GB"/>
              </w:rPr>
            </w:pPr>
          </w:p>
        </w:tc>
      </w:tr>
      <w:tr w:rsidR="00D44F3B" w14:paraId="711887B9" w14:textId="77777777" w:rsidTr="00D44F3B">
        <w:tc>
          <w:tcPr>
            <w:cnfStyle w:val="001000000000" w:firstRow="0" w:lastRow="0" w:firstColumn="1" w:lastColumn="0" w:oddVBand="0" w:evenVBand="0" w:oddHBand="0" w:evenHBand="0" w:firstRowFirstColumn="0" w:firstRowLastColumn="0" w:lastRowFirstColumn="0" w:lastRowLastColumn="0"/>
            <w:tcW w:w="562" w:type="dxa"/>
          </w:tcPr>
          <w:p w14:paraId="7F079973" w14:textId="5009799A" w:rsidR="00D44F3B" w:rsidRPr="00A96786" w:rsidRDefault="00A96786" w:rsidP="00C51B82">
            <w:pPr>
              <w:rPr>
                <w:lang w:val="en-GB"/>
              </w:rPr>
            </w:pPr>
            <w:r>
              <w:rPr>
                <w:lang w:val="en-GB"/>
              </w:rPr>
              <w:t>2.</w:t>
            </w:r>
          </w:p>
        </w:tc>
        <w:tc>
          <w:tcPr>
            <w:tcW w:w="9174" w:type="dxa"/>
          </w:tcPr>
          <w:p w14:paraId="6196CBE2" w14:textId="77777777" w:rsidR="00D44F3B" w:rsidRPr="00A96786" w:rsidRDefault="00D44F3B" w:rsidP="00C51B82">
            <w:pPr>
              <w:cnfStyle w:val="000000000000" w:firstRow="0" w:lastRow="0" w:firstColumn="0" w:lastColumn="0" w:oddVBand="0" w:evenVBand="0" w:oddHBand="0" w:evenHBand="0" w:firstRowFirstColumn="0" w:firstRowLastColumn="0" w:lastRowFirstColumn="0" w:lastRowLastColumn="0"/>
              <w:rPr>
                <w:lang w:val="en-GB"/>
              </w:rPr>
            </w:pPr>
          </w:p>
        </w:tc>
      </w:tr>
      <w:tr w:rsidR="00D44F3B" w14:paraId="6002C377" w14:textId="77777777" w:rsidTr="00D44F3B">
        <w:tc>
          <w:tcPr>
            <w:cnfStyle w:val="001000000000" w:firstRow="0" w:lastRow="0" w:firstColumn="1" w:lastColumn="0" w:oddVBand="0" w:evenVBand="0" w:oddHBand="0" w:evenHBand="0" w:firstRowFirstColumn="0" w:firstRowLastColumn="0" w:lastRowFirstColumn="0" w:lastRowLastColumn="0"/>
            <w:tcW w:w="562" w:type="dxa"/>
          </w:tcPr>
          <w:p w14:paraId="551BB041" w14:textId="689B5128" w:rsidR="00D44F3B" w:rsidRPr="00A96786" w:rsidRDefault="00A96786" w:rsidP="00C51B82">
            <w:pPr>
              <w:rPr>
                <w:lang w:val="en-GB"/>
              </w:rPr>
            </w:pPr>
            <w:r>
              <w:rPr>
                <w:lang w:val="en-GB"/>
              </w:rPr>
              <w:t>3.</w:t>
            </w:r>
          </w:p>
        </w:tc>
        <w:tc>
          <w:tcPr>
            <w:tcW w:w="9174" w:type="dxa"/>
          </w:tcPr>
          <w:p w14:paraId="224584C2" w14:textId="77777777" w:rsidR="00D44F3B" w:rsidRPr="00A96786" w:rsidRDefault="00D44F3B" w:rsidP="00C51B82">
            <w:pPr>
              <w:cnfStyle w:val="000000000000" w:firstRow="0" w:lastRow="0" w:firstColumn="0" w:lastColumn="0" w:oddVBand="0" w:evenVBand="0" w:oddHBand="0" w:evenHBand="0" w:firstRowFirstColumn="0" w:firstRowLastColumn="0" w:lastRowFirstColumn="0" w:lastRowLastColumn="0"/>
              <w:rPr>
                <w:lang w:val="en-GB"/>
              </w:rPr>
            </w:pPr>
          </w:p>
        </w:tc>
      </w:tr>
    </w:tbl>
    <w:p w14:paraId="03D84E03" w14:textId="77777777" w:rsidR="00383D36" w:rsidRDefault="00383D36" w:rsidP="00383D36">
      <w:pPr>
        <w:rPr>
          <w:lang w:val="en-GB"/>
        </w:rPr>
      </w:pPr>
    </w:p>
    <w:p w14:paraId="70120137" w14:textId="77777777" w:rsidR="00950D5D" w:rsidRDefault="00950D5D" w:rsidP="00383D36">
      <w:pPr>
        <w:rPr>
          <w:lang w:val="en-GB"/>
        </w:rPr>
      </w:pPr>
    </w:p>
    <w:p w14:paraId="1DC8AF50" w14:textId="77777777" w:rsidR="00950D5D" w:rsidRDefault="00950D5D" w:rsidP="00383D36">
      <w:pPr>
        <w:rPr>
          <w:lang w:val="en-GB"/>
        </w:rPr>
      </w:pPr>
    </w:p>
    <w:p w14:paraId="3D0BB3A1" w14:textId="77777777" w:rsidR="00950D5D" w:rsidRDefault="00950D5D" w:rsidP="00383D36">
      <w:pPr>
        <w:rPr>
          <w:lang w:val="en-GB"/>
        </w:rPr>
      </w:pPr>
    </w:p>
    <w:p w14:paraId="11A79473" w14:textId="77777777" w:rsidR="00950D5D" w:rsidRDefault="00950D5D" w:rsidP="00383D36">
      <w:pPr>
        <w:rPr>
          <w:lang w:val="en-GB"/>
        </w:rPr>
      </w:pPr>
    </w:p>
    <w:p w14:paraId="6B18EA50" w14:textId="77777777" w:rsidR="00950D5D" w:rsidRDefault="00950D5D" w:rsidP="00383D36">
      <w:pPr>
        <w:rPr>
          <w:lang w:val="en-GB"/>
        </w:rPr>
      </w:pPr>
    </w:p>
    <w:p w14:paraId="36F708E3" w14:textId="77777777" w:rsidR="00950D5D" w:rsidRDefault="00950D5D" w:rsidP="00383D36">
      <w:pPr>
        <w:rPr>
          <w:lang w:val="en-GB"/>
        </w:rPr>
      </w:pPr>
    </w:p>
    <w:p w14:paraId="6EA8EA42" w14:textId="77777777" w:rsidR="00950D5D" w:rsidRDefault="00950D5D" w:rsidP="00383D36">
      <w:pPr>
        <w:rPr>
          <w:lang w:val="en-GB"/>
        </w:rPr>
      </w:pPr>
    </w:p>
    <w:p w14:paraId="0470721E" w14:textId="77777777" w:rsidR="00950D5D" w:rsidRDefault="00950D5D" w:rsidP="00383D36">
      <w:pPr>
        <w:rPr>
          <w:lang w:val="en-GB"/>
        </w:rPr>
      </w:pPr>
    </w:p>
    <w:p w14:paraId="0A1A98FE" w14:textId="77777777" w:rsidR="00950D5D" w:rsidRDefault="00950D5D" w:rsidP="00383D36">
      <w:pPr>
        <w:rPr>
          <w:lang w:val="en-GB"/>
        </w:rPr>
      </w:pPr>
    </w:p>
    <w:p w14:paraId="00521328" w14:textId="77777777" w:rsidR="00950D5D" w:rsidRDefault="00950D5D" w:rsidP="00383D36">
      <w:pPr>
        <w:rPr>
          <w:lang w:val="en-GB"/>
        </w:rPr>
      </w:pPr>
    </w:p>
    <w:p w14:paraId="3CA1D490" w14:textId="77777777" w:rsidR="00950D5D" w:rsidRDefault="00950D5D" w:rsidP="00383D36">
      <w:pPr>
        <w:rPr>
          <w:lang w:val="en-GB"/>
        </w:rPr>
      </w:pPr>
    </w:p>
    <w:p w14:paraId="5561DDFC" w14:textId="77777777" w:rsidR="00950D5D" w:rsidRDefault="00950D5D" w:rsidP="00383D36">
      <w:pPr>
        <w:rPr>
          <w:lang w:val="en-GB"/>
        </w:rPr>
      </w:pPr>
    </w:p>
    <w:p w14:paraId="2BD7E0A2" w14:textId="77777777" w:rsidR="00950D5D" w:rsidRDefault="00950D5D" w:rsidP="00383D36">
      <w:pPr>
        <w:rPr>
          <w:lang w:val="en-GB"/>
        </w:rPr>
      </w:pPr>
    </w:p>
    <w:p w14:paraId="6232724C" w14:textId="77777777" w:rsidR="00950D5D" w:rsidRDefault="00950D5D" w:rsidP="00383D36">
      <w:pPr>
        <w:rPr>
          <w:lang w:val="en-GB"/>
        </w:rPr>
      </w:pPr>
    </w:p>
    <w:p w14:paraId="7440BB9B" w14:textId="77777777" w:rsidR="00950D5D" w:rsidRDefault="00950D5D" w:rsidP="00383D36">
      <w:pPr>
        <w:rPr>
          <w:lang w:val="en-GB"/>
        </w:rPr>
      </w:pPr>
    </w:p>
    <w:p w14:paraId="6DF83610" w14:textId="77777777" w:rsidR="00950D5D" w:rsidRDefault="00950D5D" w:rsidP="00383D36">
      <w:pPr>
        <w:rPr>
          <w:lang w:val="en-GB"/>
        </w:rPr>
      </w:pPr>
    </w:p>
    <w:p w14:paraId="15BB968E" w14:textId="77777777" w:rsidR="00950D5D" w:rsidRDefault="00950D5D" w:rsidP="00383D36">
      <w:pPr>
        <w:rPr>
          <w:lang w:val="en-GB"/>
        </w:rPr>
      </w:pPr>
    </w:p>
    <w:p w14:paraId="7A87C2C8" w14:textId="77777777" w:rsidR="00950D5D" w:rsidRDefault="00950D5D" w:rsidP="00383D36">
      <w:pPr>
        <w:rPr>
          <w:lang w:val="en-GB"/>
        </w:rPr>
      </w:pPr>
    </w:p>
    <w:p w14:paraId="07069820" w14:textId="77777777" w:rsidR="00950D5D" w:rsidRDefault="00950D5D" w:rsidP="00383D36">
      <w:pPr>
        <w:rPr>
          <w:lang w:val="en-GB"/>
        </w:rPr>
      </w:pPr>
    </w:p>
    <w:p w14:paraId="523862CD" w14:textId="77777777" w:rsidR="00950D5D" w:rsidRDefault="00950D5D" w:rsidP="00383D36">
      <w:pPr>
        <w:rPr>
          <w:lang w:val="en-GB"/>
        </w:rPr>
      </w:pPr>
    </w:p>
    <w:p w14:paraId="3D54B4F4" w14:textId="77777777" w:rsidR="00950D5D" w:rsidRDefault="00950D5D" w:rsidP="00383D36">
      <w:pPr>
        <w:rPr>
          <w:lang w:val="en-GB"/>
        </w:rPr>
      </w:pPr>
    </w:p>
    <w:p w14:paraId="4C6CA116" w14:textId="2AB4FFC6" w:rsidR="00950D5D" w:rsidRDefault="00950D5D" w:rsidP="00950D5D">
      <w:pPr>
        <w:pStyle w:val="Heading1"/>
        <w:numPr>
          <w:ilvl w:val="0"/>
          <w:numId w:val="0"/>
        </w:numPr>
      </w:pPr>
      <w:r>
        <w:lastRenderedPageBreak/>
        <w:t>ANNEX 3</w:t>
      </w:r>
    </w:p>
    <w:p w14:paraId="5336F3E9" w14:textId="77777777" w:rsidR="00950D5D" w:rsidRPr="00950D5D" w:rsidRDefault="00950D5D" w:rsidP="00950D5D">
      <w:pPr>
        <w:pStyle w:val="Heading3"/>
        <w:rPr>
          <w:lang w:val="en-GB"/>
        </w:rPr>
      </w:pPr>
      <w:r w:rsidRPr="00950D5D">
        <w:rPr>
          <w:lang w:val="en-GB"/>
        </w:rPr>
        <w:t xml:space="preserve">Detailed CVs </w:t>
      </w:r>
    </w:p>
    <w:p w14:paraId="2D631014" w14:textId="7E382435" w:rsidR="00950D5D" w:rsidRDefault="00950D5D" w:rsidP="00950D5D">
      <w:pPr>
        <w:rPr>
          <w:lang w:val="en-GB"/>
        </w:rPr>
      </w:pPr>
      <w:r w:rsidRPr="00950D5D">
        <w:rPr>
          <w:b/>
          <w:bCs/>
          <w:lang w:val="en-ID"/>
        </w:rPr>
        <w:t>1. Team Leader</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819"/>
      </w:tblGrid>
      <w:tr w:rsidR="00F43E97" w14:paraId="14590205" w14:textId="77777777" w:rsidTr="00F43E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D6AE449" w14:textId="6CCD978C" w:rsidR="00F43E97" w:rsidRPr="00A96786" w:rsidRDefault="00F43E97" w:rsidP="007C428F">
            <w:pPr>
              <w:rPr>
                <w:color w:val="FFFFFF" w:themeColor="background1"/>
                <w:lang w:val="en-GB"/>
              </w:rPr>
            </w:pPr>
            <w:r>
              <w:rPr>
                <w:color w:val="FFFFFF" w:themeColor="background1"/>
                <w:lang w:val="en-GB"/>
              </w:rPr>
              <w:t>Position Title</w:t>
            </w:r>
          </w:p>
        </w:tc>
        <w:tc>
          <w:tcPr>
            <w:tcW w:w="4819" w:type="dxa"/>
            <w:shd w:val="clear" w:color="auto" w:fill="auto"/>
          </w:tcPr>
          <w:p w14:paraId="28C478BF" w14:textId="77777777" w:rsidR="00F43E97" w:rsidRPr="00A96786" w:rsidRDefault="00F43E97" w:rsidP="007C428F">
            <w:pP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A96786">
              <w:rPr>
                <w:color w:val="FFFFFF" w:themeColor="background1"/>
                <w:lang w:val="en-GB"/>
              </w:rPr>
              <w:t>Questions/Notes</w:t>
            </w:r>
          </w:p>
        </w:tc>
      </w:tr>
      <w:tr w:rsidR="00F43E97" w14:paraId="447F4BE2" w14:textId="77777777" w:rsidTr="00F43E97">
        <w:tc>
          <w:tcPr>
            <w:cnfStyle w:val="001000000000" w:firstRow="0" w:lastRow="0" w:firstColumn="1" w:lastColumn="0" w:oddVBand="0" w:evenVBand="0" w:oddHBand="0" w:evenHBand="0" w:firstRowFirstColumn="0" w:firstRowLastColumn="0" w:lastRowFirstColumn="0" w:lastRowLastColumn="0"/>
            <w:tcW w:w="4395" w:type="dxa"/>
            <w:shd w:val="clear" w:color="auto" w:fill="166583" w:themeFill="accent2"/>
          </w:tcPr>
          <w:p w14:paraId="6B61A53F" w14:textId="24DA597B" w:rsidR="00F43E97" w:rsidRPr="00F43E97" w:rsidRDefault="00F43E97" w:rsidP="007C428F">
            <w:pPr>
              <w:rPr>
                <w:b/>
                <w:color w:val="FFFFFF" w:themeColor="background1"/>
                <w:lang w:val="en-GB"/>
              </w:rPr>
            </w:pPr>
            <w:r w:rsidRPr="00F43E97">
              <w:rPr>
                <w:b/>
                <w:color w:val="FFFFFF" w:themeColor="background1"/>
                <w:lang w:val="en-GB"/>
              </w:rPr>
              <w:t>Name of Expert</w:t>
            </w:r>
          </w:p>
        </w:tc>
        <w:tc>
          <w:tcPr>
            <w:tcW w:w="4819" w:type="dxa"/>
          </w:tcPr>
          <w:p w14:paraId="1C0D4791"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color w:val="FFFFFF" w:themeColor="background1"/>
                <w:lang w:val="en-GB"/>
              </w:rPr>
            </w:pPr>
          </w:p>
        </w:tc>
      </w:tr>
      <w:tr w:rsidR="00F43E97" w14:paraId="1EAA4893" w14:textId="77777777" w:rsidTr="00F43E97">
        <w:tc>
          <w:tcPr>
            <w:cnfStyle w:val="001000000000" w:firstRow="0" w:lastRow="0" w:firstColumn="1" w:lastColumn="0" w:oddVBand="0" w:evenVBand="0" w:oddHBand="0" w:evenHBand="0" w:firstRowFirstColumn="0" w:firstRowLastColumn="0" w:lastRowFirstColumn="0" w:lastRowLastColumn="0"/>
            <w:tcW w:w="4395" w:type="dxa"/>
            <w:shd w:val="clear" w:color="auto" w:fill="166583" w:themeFill="accent2"/>
          </w:tcPr>
          <w:p w14:paraId="35AF29FF" w14:textId="0CDCFFD7" w:rsidR="00F43E97" w:rsidRPr="00F43E97" w:rsidRDefault="00F43E97" w:rsidP="007C428F">
            <w:pPr>
              <w:rPr>
                <w:b/>
                <w:color w:val="FFFFFF" w:themeColor="background1"/>
                <w:lang w:val="en-GB"/>
              </w:rPr>
            </w:pPr>
            <w:r>
              <w:rPr>
                <w:b/>
                <w:color w:val="FFFFFF" w:themeColor="background1"/>
                <w:lang w:val="en-GB"/>
              </w:rPr>
              <w:t>Country of Citizenship/Residence</w:t>
            </w:r>
          </w:p>
        </w:tc>
        <w:tc>
          <w:tcPr>
            <w:tcW w:w="4819" w:type="dxa"/>
          </w:tcPr>
          <w:p w14:paraId="1BEAED9C"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r>
    </w:tbl>
    <w:p w14:paraId="301AF555" w14:textId="77777777" w:rsidR="00950D5D" w:rsidRDefault="00950D5D" w:rsidP="00383D36">
      <w:pPr>
        <w:rPr>
          <w:lang w:val="en-GB"/>
        </w:rPr>
      </w:pPr>
    </w:p>
    <w:p w14:paraId="19913E36" w14:textId="2CF3FE66" w:rsidR="00F43E97" w:rsidRPr="005B556A" w:rsidRDefault="00F43E97" w:rsidP="005B556A">
      <w:pPr>
        <w:spacing w:after="0"/>
        <w:rPr>
          <w:color w:val="auto"/>
          <w:lang w:val="en-GB"/>
        </w:rPr>
      </w:pPr>
      <w:r w:rsidRPr="005B556A">
        <w:rPr>
          <w:color w:val="auto"/>
          <w:lang w:val="en-GB"/>
        </w:rPr>
        <w:t>Education:</w:t>
      </w:r>
    </w:p>
    <w:p w14:paraId="0D503B9F" w14:textId="569CC169" w:rsidR="00F43E97" w:rsidRPr="005B556A" w:rsidRDefault="00F43E97" w:rsidP="00383D36">
      <w:pPr>
        <w:rPr>
          <w:i/>
          <w:iCs/>
          <w:color w:val="7F7F7F" w:themeColor="text1" w:themeTint="80"/>
          <w:lang w:val="en-GB"/>
        </w:rPr>
      </w:pPr>
      <w:r w:rsidRPr="005B556A">
        <w:rPr>
          <w:i/>
          <w:iCs/>
          <w:color w:val="7F7F7F" w:themeColor="text1" w:themeTint="80"/>
          <w:lang w:val="en-GB"/>
        </w:rPr>
        <w:t>List college/university or other specialized education, giving names of educational institutions, dates attended, degree(s)/diploma(s) obtained</w:t>
      </w:r>
    </w:p>
    <w:p w14:paraId="6CBF052A" w14:textId="77777777" w:rsidR="00F43E97" w:rsidRDefault="00F43E97" w:rsidP="00383D36">
      <w:pPr>
        <w:rPr>
          <w:lang w:val="en-GB"/>
        </w:rPr>
      </w:pPr>
    </w:p>
    <w:p w14:paraId="1ABE13A2" w14:textId="56B4AF89" w:rsidR="00F43E97" w:rsidRPr="005B556A" w:rsidRDefault="00F43E97" w:rsidP="005B556A">
      <w:pPr>
        <w:spacing w:after="0"/>
        <w:rPr>
          <w:color w:val="000000" w:themeColor="text1"/>
          <w:lang w:val="en-GB"/>
        </w:rPr>
      </w:pPr>
      <w:r w:rsidRPr="005B556A">
        <w:rPr>
          <w:color w:val="000000" w:themeColor="text1"/>
          <w:lang w:val="en-GB"/>
        </w:rPr>
        <w:t>Employment record relevant to the assignment:</w:t>
      </w:r>
    </w:p>
    <w:p w14:paraId="7649B547" w14:textId="16C0BCE8" w:rsidR="00F43E97" w:rsidRPr="005B556A" w:rsidRDefault="00F43E97" w:rsidP="00383D36">
      <w:pPr>
        <w:rPr>
          <w:i/>
          <w:iCs/>
          <w:color w:val="7F7F7F" w:themeColor="text1" w:themeTint="80"/>
          <w:lang w:val="en-GB"/>
        </w:rPr>
      </w:pPr>
      <w:r w:rsidRPr="005B556A">
        <w:rPr>
          <w:i/>
          <w:iCs/>
          <w:color w:val="7F7F7F" w:themeColor="text1" w:themeTint="80"/>
          <w:lang w:val="en-GB"/>
        </w:rPr>
        <w:t>Starting with the present position, list in reverse order. Please provide dates, the name of the employing organization, the titles of positions held, the types of activities performed, the location of the assignment, and the contact information of previous clients and employing organization(s) who can be contacted for references. Past employment that is not relevant to the assignment does not need to be included.</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872"/>
        <w:gridCol w:w="2090"/>
        <w:gridCol w:w="3078"/>
      </w:tblGrid>
      <w:tr w:rsidR="00F43E97" w14:paraId="2225A14B" w14:textId="77777777" w:rsidTr="00F43E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74A0C88" w14:textId="61DC51B5" w:rsidR="00F43E97" w:rsidRPr="00F43E97" w:rsidRDefault="00F43E97" w:rsidP="00F43E97">
            <w:pPr>
              <w:jc w:val="center"/>
              <w:rPr>
                <w:color w:val="FFFFFF" w:themeColor="background1"/>
                <w:sz w:val="18"/>
                <w:szCs w:val="18"/>
                <w:lang w:val="en-GB"/>
              </w:rPr>
            </w:pPr>
            <w:r w:rsidRPr="00F43E97">
              <w:rPr>
                <w:color w:val="FFFFFF" w:themeColor="background1"/>
                <w:sz w:val="18"/>
                <w:szCs w:val="18"/>
                <w:lang w:val="en-GB"/>
              </w:rPr>
              <w:t>Period</w:t>
            </w:r>
          </w:p>
        </w:tc>
        <w:tc>
          <w:tcPr>
            <w:tcW w:w="2872" w:type="dxa"/>
          </w:tcPr>
          <w:p w14:paraId="4994D85F" w14:textId="359BA9D7" w:rsidR="00F43E97" w:rsidRPr="00F43E97" w:rsidRDefault="00F43E97" w:rsidP="00F43E97">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rPr>
            </w:pPr>
            <w:r w:rsidRPr="00F43E97">
              <w:rPr>
                <w:color w:val="FFFFFF" w:themeColor="background1"/>
                <w:sz w:val="18"/>
                <w:szCs w:val="18"/>
                <w:lang w:val="en-GB"/>
              </w:rPr>
              <w:t>Employing organisation and title/position</w:t>
            </w:r>
          </w:p>
        </w:tc>
        <w:tc>
          <w:tcPr>
            <w:tcW w:w="2090" w:type="dxa"/>
          </w:tcPr>
          <w:p w14:paraId="6E3D8967" w14:textId="016FB5BC" w:rsidR="00F43E97" w:rsidRPr="00F43E97" w:rsidRDefault="00F43E97" w:rsidP="00F43E97">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rPr>
            </w:pPr>
            <w:r w:rsidRPr="00F43E97">
              <w:rPr>
                <w:color w:val="FFFFFF" w:themeColor="background1"/>
                <w:sz w:val="18"/>
                <w:szCs w:val="18"/>
                <w:lang w:val="en-GB"/>
              </w:rPr>
              <w:t>Country</w:t>
            </w:r>
          </w:p>
        </w:tc>
        <w:tc>
          <w:tcPr>
            <w:tcW w:w="3078" w:type="dxa"/>
          </w:tcPr>
          <w:p w14:paraId="1ECFBA2A" w14:textId="1232F1B4" w:rsidR="00F43E97" w:rsidRPr="00F43E97" w:rsidRDefault="00F43E97" w:rsidP="00F43E97">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rPr>
            </w:pPr>
            <w:r w:rsidRPr="00F43E97">
              <w:rPr>
                <w:color w:val="FFFFFF" w:themeColor="background1"/>
                <w:sz w:val="18"/>
                <w:szCs w:val="18"/>
                <w:lang w:val="en-GB"/>
              </w:rPr>
              <w:t>Summary of activities performed relevant to the Assignment</w:t>
            </w:r>
          </w:p>
        </w:tc>
      </w:tr>
      <w:tr w:rsidR="00F43E97" w14:paraId="4DD12C15" w14:textId="77777777" w:rsidTr="00F43E97">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18A99164" w14:textId="2FCF6DF5" w:rsidR="00F43E97" w:rsidRPr="00A96786" w:rsidRDefault="00F43E97" w:rsidP="007C428F">
            <w:pPr>
              <w:rPr>
                <w:lang w:val="en-GB"/>
              </w:rPr>
            </w:pPr>
          </w:p>
        </w:tc>
        <w:tc>
          <w:tcPr>
            <w:tcW w:w="2872" w:type="dxa"/>
          </w:tcPr>
          <w:p w14:paraId="4EBED2CE"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2090" w:type="dxa"/>
          </w:tcPr>
          <w:p w14:paraId="09AA0B4C"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3078" w:type="dxa"/>
          </w:tcPr>
          <w:p w14:paraId="3C3B6652" w14:textId="480A507E"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r>
      <w:tr w:rsidR="00F43E97" w14:paraId="49ACCCD1" w14:textId="77777777" w:rsidTr="00F43E97">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6C9508BA" w14:textId="43BA0E92" w:rsidR="00F43E97" w:rsidRPr="00A96786" w:rsidRDefault="00F43E97" w:rsidP="007C428F">
            <w:pPr>
              <w:rPr>
                <w:lang w:val="en-GB"/>
              </w:rPr>
            </w:pPr>
          </w:p>
        </w:tc>
        <w:tc>
          <w:tcPr>
            <w:tcW w:w="2872" w:type="dxa"/>
          </w:tcPr>
          <w:p w14:paraId="19D6E4EB"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2090" w:type="dxa"/>
          </w:tcPr>
          <w:p w14:paraId="6418C5BD"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3078" w:type="dxa"/>
          </w:tcPr>
          <w:p w14:paraId="2C7CC560" w14:textId="7D3949F3"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r>
      <w:tr w:rsidR="00F43E97" w14:paraId="418575BE" w14:textId="77777777" w:rsidTr="00F43E97">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053A38B5" w14:textId="53CDC437" w:rsidR="00F43E97" w:rsidRPr="00A96786" w:rsidRDefault="00F43E97" w:rsidP="007C428F">
            <w:pPr>
              <w:rPr>
                <w:lang w:val="en-GB"/>
              </w:rPr>
            </w:pPr>
          </w:p>
        </w:tc>
        <w:tc>
          <w:tcPr>
            <w:tcW w:w="2872" w:type="dxa"/>
          </w:tcPr>
          <w:p w14:paraId="7103007B"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2090" w:type="dxa"/>
          </w:tcPr>
          <w:p w14:paraId="1B366FA3"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3078" w:type="dxa"/>
          </w:tcPr>
          <w:p w14:paraId="259E35DF" w14:textId="6F497B10"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r>
    </w:tbl>
    <w:p w14:paraId="6208FE0C" w14:textId="77777777" w:rsidR="00F43E97" w:rsidRDefault="00F43E97" w:rsidP="00383D36">
      <w:pPr>
        <w:rPr>
          <w:i/>
          <w:iCs/>
          <w:lang w:val="en-GB"/>
        </w:rPr>
      </w:pPr>
    </w:p>
    <w:p w14:paraId="3CC259A1" w14:textId="5F17AA07" w:rsidR="00F43E97" w:rsidRPr="005B556A" w:rsidRDefault="00F43E97" w:rsidP="00383D36">
      <w:pPr>
        <w:rPr>
          <w:color w:val="000000" w:themeColor="text1"/>
          <w:lang w:val="en-GB"/>
        </w:rPr>
      </w:pPr>
      <w:r w:rsidRPr="005B556A">
        <w:rPr>
          <w:color w:val="000000" w:themeColor="text1"/>
          <w:lang w:val="en-GB"/>
        </w:rPr>
        <w:t>Membership in Professional Associations and Publications:</w:t>
      </w:r>
    </w:p>
    <w:p w14:paraId="2ECCA7C0" w14:textId="77777777" w:rsidR="0014737B" w:rsidRDefault="0014737B" w:rsidP="00383D36">
      <w:pPr>
        <w:rPr>
          <w:color w:val="000000" w:themeColor="text1"/>
          <w:lang w:val="en-GB"/>
        </w:rPr>
      </w:pPr>
    </w:p>
    <w:p w14:paraId="517C6EF5" w14:textId="5CD9E901" w:rsidR="00F43E97" w:rsidRPr="005B556A" w:rsidRDefault="00F43E97" w:rsidP="00383D36">
      <w:pPr>
        <w:rPr>
          <w:color w:val="000000" w:themeColor="text1"/>
          <w:lang w:val="en-GB"/>
        </w:rPr>
      </w:pPr>
      <w:r w:rsidRPr="005B556A">
        <w:rPr>
          <w:color w:val="000000" w:themeColor="text1"/>
          <w:lang w:val="en-GB"/>
        </w:rPr>
        <w:t>Language Skills (indicate only languages in which you can work):</w:t>
      </w:r>
    </w:p>
    <w:p w14:paraId="235E04E9" w14:textId="77777777" w:rsidR="005B556A" w:rsidRPr="005B556A" w:rsidRDefault="005B556A" w:rsidP="00383D36">
      <w:pPr>
        <w:rPr>
          <w:lang w:val="en-GB"/>
        </w:rPr>
      </w:pPr>
    </w:p>
    <w:p w14:paraId="2E4C4D72" w14:textId="4AAEA314" w:rsidR="00F43E97" w:rsidRPr="005B556A" w:rsidRDefault="00F43E97" w:rsidP="005B556A">
      <w:pPr>
        <w:spacing w:after="0"/>
        <w:rPr>
          <w:color w:val="000000" w:themeColor="text1"/>
          <w:lang w:val="en-GB"/>
        </w:rPr>
      </w:pPr>
      <w:r w:rsidRPr="005B556A">
        <w:rPr>
          <w:color w:val="000000" w:themeColor="text1"/>
          <w:lang w:val="en-GB"/>
        </w:rPr>
        <w:t>Adequacy for the Assignment:</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8"/>
      </w:tblGrid>
      <w:tr w:rsidR="00F43E97" w14:paraId="476E44D8" w14:textId="77777777" w:rsidTr="005B55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11577D8" w14:textId="344F0A30" w:rsidR="00F43E97" w:rsidRPr="00F43E97" w:rsidRDefault="00F43E97" w:rsidP="007C428F">
            <w:pPr>
              <w:jc w:val="center"/>
              <w:rPr>
                <w:color w:val="FFFFFF" w:themeColor="background1"/>
                <w:sz w:val="18"/>
                <w:szCs w:val="18"/>
                <w:lang w:val="en-GB"/>
              </w:rPr>
            </w:pPr>
            <w:r w:rsidRPr="00F43E97">
              <w:rPr>
                <w:color w:val="FFFFFF" w:themeColor="background1"/>
                <w:sz w:val="18"/>
                <w:szCs w:val="18"/>
                <w:lang w:val="en-GB"/>
              </w:rPr>
              <w:t>Detailed tasks assigned on consultant’s team of expert: List all deliverables/tasks in which the Expert will be involved</w:t>
            </w:r>
          </w:p>
        </w:tc>
        <w:tc>
          <w:tcPr>
            <w:tcW w:w="4678" w:type="dxa"/>
          </w:tcPr>
          <w:p w14:paraId="7FA361EC" w14:textId="0EF635B6" w:rsidR="00F43E97" w:rsidRPr="00F43E97" w:rsidRDefault="00F43E97" w:rsidP="007C428F">
            <w:pPr>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5B556A">
              <w:rPr>
                <w:color w:val="FFFFFF" w:themeColor="background1"/>
                <w:sz w:val="18"/>
                <w:szCs w:val="20"/>
                <w:lang w:val="en-GB"/>
              </w:rPr>
              <w:t>Reference to Prior Work/Assignments that Best Illustrate Capability to Handle the Assigned Tasks</w:t>
            </w:r>
          </w:p>
        </w:tc>
      </w:tr>
      <w:tr w:rsidR="00F43E97" w14:paraId="26913053" w14:textId="77777777" w:rsidTr="005B556A">
        <w:tc>
          <w:tcPr>
            <w:cnfStyle w:val="001000000000" w:firstRow="0" w:lastRow="0" w:firstColumn="1" w:lastColumn="0" w:oddVBand="0" w:evenVBand="0" w:oddHBand="0" w:evenHBand="0" w:firstRowFirstColumn="0" w:firstRowLastColumn="0" w:lastRowFirstColumn="0" w:lastRowLastColumn="0"/>
            <w:tcW w:w="4673" w:type="dxa"/>
            <w:shd w:val="clear" w:color="auto" w:fill="auto"/>
          </w:tcPr>
          <w:p w14:paraId="6C53E15E" w14:textId="77777777" w:rsidR="00F43E97" w:rsidRPr="00A96786" w:rsidRDefault="00F43E97" w:rsidP="007C428F">
            <w:pPr>
              <w:rPr>
                <w:lang w:val="en-GB"/>
              </w:rPr>
            </w:pPr>
          </w:p>
        </w:tc>
        <w:tc>
          <w:tcPr>
            <w:tcW w:w="4678" w:type="dxa"/>
          </w:tcPr>
          <w:p w14:paraId="68F9B740"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r>
      <w:tr w:rsidR="00F43E97" w14:paraId="6DB7C194" w14:textId="77777777" w:rsidTr="005B556A">
        <w:tc>
          <w:tcPr>
            <w:cnfStyle w:val="001000000000" w:firstRow="0" w:lastRow="0" w:firstColumn="1" w:lastColumn="0" w:oddVBand="0" w:evenVBand="0" w:oddHBand="0" w:evenHBand="0" w:firstRowFirstColumn="0" w:firstRowLastColumn="0" w:lastRowFirstColumn="0" w:lastRowLastColumn="0"/>
            <w:tcW w:w="4673" w:type="dxa"/>
            <w:shd w:val="clear" w:color="auto" w:fill="auto"/>
          </w:tcPr>
          <w:p w14:paraId="2AF795CD" w14:textId="77777777" w:rsidR="00F43E97" w:rsidRPr="00A96786" w:rsidRDefault="00F43E97" w:rsidP="007C428F">
            <w:pPr>
              <w:rPr>
                <w:lang w:val="en-GB"/>
              </w:rPr>
            </w:pPr>
          </w:p>
        </w:tc>
        <w:tc>
          <w:tcPr>
            <w:tcW w:w="4678" w:type="dxa"/>
          </w:tcPr>
          <w:p w14:paraId="773AB568"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r>
      <w:tr w:rsidR="00F43E97" w14:paraId="1BAFFCAA" w14:textId="77777777" w:rsidTr="005B556A">
        <w:tc>
          <w:tcPr>
            <w:cnfStyle w:val="001000000000" w:firstRow="0" w:lastRow="0" w:firstColumn="1" w:lastColumn="0" w:oddVBand="0" w:evenVBand="0" w:oddHBand="0" w:evenHBand="0" w:firstRowFirstColumn="0" w:firstRowLastColumn="0" w:lastRowFirstColumn="0" w:lastRowLastColumn="0"/>
            <w:tcW w:w="4673" w:type="dxa"/>
            <w:shd w:val="clear" w:color="auto" w:fill="auto"/>
          </w:tcPr>
          <w:p w14:paraId="3D8A4520" w14:textId="77777777" w:rsidR="00F43E97" w:rsidRPr="00A96786" w:rsidRDefault="00F43E97" w:rsidP="007C428F">
            <w:pPr>
              <w:rPr>
                <w:lang w:val="en-GB"/>
              </w:rPr>
            </w:pPr>
          </w:p>
        </w:tc>
        <w:tc>
          <w:tcPr>
            <w:tcW w:w="4678" w:type="dxa"/>
          </w:tcPr>
          <w:p w14:paraId="7C8AA7ED" w14:textId="77777777" w:rsidR="00F43E97" w:rsidRPr="00A96786" w:rsidRDefault="00F43E97" w:rsidP="007C428F">
            <w:pPr>
              <w:cnfStyle w:val="000000000000" w:firstRow="0" w:lastRow="0" w:firstColumn="0" w:lastColumn="0" w:oddVBand="0" w:evenVBand="0" w:oddHBand="0" w:evenHBand="0" w:firstRowFirstColumn="0" w:firstRowLastColumn="0" w:lastRowFirstColumn="0" w:lastRowLastColumn="0"/>
              <w:rPr>
                <w:lang w:val="en-GB"/>
              </w:rPr>
            </w:pPr>
          </w:p>
        </w:tc>
      </w:tr>
    </w:tbl>
    <w:p w14:paraId="33605123" w14:textId="77777777" w:rsidR="00F43E97" w:rsidRDefault="00F43E97" w:rsidP="00383D36">
      <w:pPr>
        <w:rPr>
          <w:i/>
          <w:iCs/>
          <w:lang w:val="en-GB"/>
        </w:rPr>
      </w:pPr>
    </w:p>
    <w:p w14:paraId="77059E6A" w14:textId="77777777" w:rsidR="005B556A" w:rsidRDefault="005B556A" w:rsidP="00383D36">
      <w:pPr>
        <w:rPr>
          <w:i/>
          <w:iCs/>
          <w:lang w:val="en-GB"/>
        </w:rPr>
      </w:pPr>
    </w:p>
    <w:p w14:paraId="78D72E8D" w14:textId="77777777" w:rsidR="005B556A" w:rsidRDefault="005B556A" w:rsidP="00383D36">
      <w:pPr>
        <w:rPr>
          <w:i/>
          <w:iCs/>
          <w:lang w:val="en-GB"/>
        </w:rPr>
      </w:pPr>
    </w:p>
    <w:p w14:paraId="03600D21" w14:textId="4A8A6F55" w:rsidR="005B556A" w:rsidRDefault="00C13FBA" w:rsidP="005B556A">
      <w:pPr>
        <w:rPr>
          <w:lang w:val="en-GB"/>
        </w:rPr>
      </w:pPr>
      <w:r>
        <w:rPr>
          <w:b/>
          <w:bCs/>
          <w:lang w:val="en-ID"/>
        </w:rPr>
        <w:lastRenderedPageBreak/>
        <w:t>2</w:t>
      </w:r>
      <w:r w:rsidR="005B556A" w:rsidRPr="00950D5D">
        <w:rPr>
          <w:b/>
          <w:bCs/>
          <w:lang w:val="en-ID"/>
        </w:rPr>
        <w:t xml:space="preserve">. </w:t>
      </w:r>
      <w:r w:rsidR="005B556A">
        <w:rPr>
          <w:b/>
          <w:bCs/>
          <w:lang w:val="en-ID"/>
        </w:rPr>
        <w:t>Expert 1</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819"/>
      </w:tblGrid>
      <w:tr w:rsidR="005B556A" w14:paraId="2C6C7059" w14:textId="77777777" w:rsidTr="007C4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6E46E34" w14:textId="77777777" w:rsidR="005B556A" w:rsidRPr="00A96786" w:rsidRDefault="005B556A" w:rsidP="007C428F">
            <w:pPr>
              <w:rPr>
                <w:color w:val="FFFFFF" w:themeColor="background1"/>
                <w:lang w:val="en-GB"/>
              </w:rPr>
            </w:pPr>
            <w:r>
              <w:rPr>
                <w:color w:val="FFFFFF" w:themeColor="background1"/>
                <w:lang w:val="en-GB"/>
              </w:rPr>
              <w:t>Position Title</w:t>
            </w:r>
          </w:p>
        </w:tc>
        <w:tc>
          <w:tcPr>
            <w:tcW w:w="4819" w:type="dxa"/>
            <w:shd w:val="clear" w:color="auto" w:fill="auto"/>
          </w:tcPr>
          <w:p w14:paraId="546471BE" w14:textId="77777777" w:rsidR="005B556A" w:rsidRPr="00A96786" w:rsidRDefault="005B556A" w:rsidP="007C428F">
            <w:pP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A96786">
              <w:rPr>
                <w:color w:val="FFFFFF" w:themeColor="background1"/>
                <w:lang w:val="en-GB"/>
              </w:rPr>
              <w:t>Questions/Notes</w:t>
            </w:r>
          </w:p>
        </w:tc>
      </w:tr>
      <w:tr w:rsidR="005B556A" w14:paraId="13EBAF87" w14:textId="77777777" w:rsidTr="007C428F">
        <w:tc>
          <w:tcPr>
            <w:cnfStyle w:val="001000000000" w:firstRow="0" w:lastRow="0" w:firstColumn="1" w:lastColumn="0" w:oddVBand="0" w:evenVBand="0" w:oddHBand="0" w:evenHBand="0" w:firstRowFirstColumn="0" w:firstRowLastColumn="0" w:lastRowFirstColumn="0" w:lastRowLastColumn="0"/>
            <w:tcW w:w="4395" w:type="dxa"/>
            <w:shd w:val="clear" w:color="auto" w:fill="166583" w:themeFill="accent2"/>
          </w:tcPr>
          <w:p w14:paraId="571ED681" w14:textId="77777777" w:rsidR="005B556A" w:rsidRPr="00F43E97" w:rsidRDefault="005B556A" w:rsidP="007C428F">
            <w:pPr>
              <w:rPr>
                <w:b/>
                <w:color w:val="FFFFFF" w:themeColor="background1"/>
                <w:lang w:val="en-GB"/>
              </w:rPr>
            </w:pPr>
            <w:r w:rsidRPr="00F43E97">
              <w:rPr>
                <w:b/>
                <w:color w:val="FFFFFF" w:themeColor="background1"/>
                <w:lang w:val="en-GB"/>
              </w:rPr>
              <w:t>Name of Expert</w:t>
            </w:r>
          </w:p>
        </w:tc>
        <w:tc>
          <w:tcPr>
            <w:tcW w:w="4819" w:type="dxa"/>
          </w:tcPr>
          <w:p w14:paraId="5517FA57"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color w:val="FFFFFF" w:themeColor="background1"/>
                <w:lang w:val="en-GB"/>
              </w:rPr>
            </w:pPr>
          </w:p>
        </w:tc>
      </w:tr>
      <w:tr w:rsidR="005B556A" w14:paraId="3FF216CF" w14:textId="77777777" w:rsidTr="007C428F">
        <w:tc>
          <w:tcPr>
            <w:cnfStyle w:val="001000000000" w:firstRow="0" w:lastRow="0" w:firstColumn="1" w:lastColumn="0" w:oddVBand="0" w:evenVBand="0" w:oddHBand="0" w:evenHBand="0" w:firstRowFirstColumn="0" w:firstRowLastColumn="0" w:lastRowFirstColumn="0" w:lastRowLastColumn="0"/>
            <w:tcW w:w="4395" w:type="dxa"/>
            <w:shd w:val="clear" w:color="auto" w:fill="166583" w:themeFill="accent2"/>
          </w:tcPr>
          <w:p w14:paraId="53B9924D" w14:textId="77777777" w:rsidR="005B556A" w:rsidRPr="00F43E97" w:rsidRDefault="005B556A" w:rsidP="007C428F">
            <w:pPr>
              <w:rPr>
                <w:b/>
                <w:color w:val="FFFFFF" w:themeColor="background1"/>
                <w:lang w:val="en-GB"/>
              </w:rPr>
            </w:pPr>
            <w:r>
              <w:rPr>
                <w:b/>
                <w:color w:val="FFFFFF" w:themeColor="background1"/>
                <w:lang w:val="en-GB"/>
              </w:rPr>
              <w:t>Country of Citizenship/Residence</w:t>
            </w:r>
          </w:p>
        </w:tc>
        <w:tc>
          <w:tcPr>
            <w:tcW w:w="4819" w:type="dxa"/>
          </w:tcPr>
          <w:p w14:paraId="112E8006"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r>
    </w:tbl>
    <w:p w14:paraId="4561D89E" w14:textId="77777777" w:rsidR="005B556A" w:rsidRDefault="005B556A" w:rsidP="005B556A">
      <w:pPr>
        <w:rPr>
          <w:lang w:val="en-GB"/>
        </w:rPr>
      </w:pPr>
    </w:p>
    <w:p w14:paraId="55C001EF" w14:textId="77777777" w:rsidR="005B556A" w:rsidRPr="005B556A" w:rsidRDefault="005B556A" w:rsidP="005B556A">
      <w:pPr>
        <w:rPr>
          <w:color w:val="auto"/>
          <w:lang w:val="en-GB"/>
        </w:rPr>
      </w:pPr>
      <w:r w:rsidRPr="005B556A">
        <w:rPr>
          <w:color w:val="auto"/>
          <w:lang w:val="en-GB"/>
        </w:rPr>
        <w:t>Education:</w:t>
      </w:r>
    </w:p>
    <w:p w14:paraId="4217142D" w14:textId="77777777" w:rsidR="005B556A" w:rsidRPr="005B556A" w:rsidRDefault="005B556A" w:rsidP="005B556A">
      <w:pPr>
        <w:rPr>
          <w:i/>
          <w:iCs/>
          <w:color w:val="7F7F7F" w:themeColor="text1" w:themeTint="80"/>
          <w:lang w:val="en-GB"/>
        </w:rPr>
      </w:pPr>
      <w:r w:rsidRPr="005B556A">
        <w:rPr>
          <w:i/>
          <w:iCs/>
          <w:color w:val="7F7F7F" w:themeColor="text1" w:themeTint="80"/>
          <w:lang w:val="en-GB"/>
        </w:rPr>
        <w:t>List college/university or other specialized education, giving names of educational institutions, dates attended, degree(s)/diploma(s) obtained</w:t>
      </w:r>
    </w:p>
    <w:p w14:paraId="0A6DE0D6" w14:textId="77777777" w:rsidR="005B556A" w:rsidRDefault="005B556A" w:rsidP="005B556A">
      <w:pPr>
        <w:rPr>
          <w:lang w:val="en-GB"/>
        </w:rPr>
      </w:pPr>
    </w:p>
    <w:p w14:paraId="34572718" w14:textId="77777777" w:rsidR="005B556A" w:rsidRPr="005B556A" w:rsidRDefault="005B556A" w:rsidP="005B556A">
      <w:pPr>
        <w:rPr>
          <w:color w:val="000000" w:themeColor="text1"/>
          <w:lang w:val="en-GB"/>
        </w:rPr>
      </w:pPr>
      <w:r w:rsidRPr="005B556A">
        <w:rPr>
          <w:color w:val="000000" w:themeColor="text1"/>
          <w:lang w:val="en-GB"/>
        </w:rPr>
        <w:t>Employment record relevant to the assignment:</w:t>
      </w:r>
    </w:p>
    <w:p w14:paraId="0E8383C9" w14:textId="77777777" w:rsidR="005B556A" w:rsidRPr="005B556A" w:rsidRDefault="005B556A" w:rsidP="005B556A">
      <w:pPr>
        <w:rPr>
          <w:i/>
          <w:iCs/>
          <w:color w:val="7F7F7F" w:themeColor="text1" w:themeTint="80"/>
          <w:lang w:val="en-GB"/>
        </w:rPr>
      </w:pPr>
      <w:r w:rsidRPr="005B556A">
        <w:rPr>
          <w:i/>
          <w:iCs/>
          <w:color w:val="7F7F7F" w:themeColor="text1" w:themeTint="80"/>
          <w:lang w:val="en-GB"/>
        </w:rPr>
        <w:t>Starting with the present position, list in reverse order. Please provide dates, the name of the employing organization, the titles of positions held, the types of activities performed, the location of the assignment, and the contact information of previous clients and employing organization(s) who can be contacted for references. Past employment that is not relevant to the assignment does not need to be included.</w:t>
      </w:r>
    </w:p>
    <w:p w14:paraId="6663751B" w14:textId="77777777" w:rsidR="005B556A" w:rsidRDefault="005B556A" w:rsidP="005B556A">
      <w:pPr>
        <w:rPr>
          <w:i/>
          <w:iCs/>
          <w:lang w:val="en-GB"/>
        </w:rPr>
      </w:pP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872"/>
        <w:gridCol w:w="2090"/>
        <w:gridCol w:w="3078"/>
      </w:tblGrid>
      <w:tr w:rsidR="005B556A" w14:paraId="721A6613" w14:textId="77777777" w:rsidTr="007C4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0908AC4" w14:textId="77777777" w:rsidR="005B556A" w:rsidRPr="00F43E97" w:rsidRDefault="005B556A" w:rsidP="007C428F">
            <w:pPr>
              <w:jc w:val="center"/>
              <w:rPr>
                <w:color w:val="FFFFFF" w:themeColor="background1"/>
                <w:sz w:val="18"/>
                <w:szCs w:val="18"/>
                <w:lang w:val="en-GB"/>
              </w:rPr>
            </w:pPr>
            <w:r w:rsidRPr="00F43E97">
              <w:rPr>
                <w:color w:val="FFFFFF" w:themeColor="background1"/>
                <w:sz w:val="18"/>
                <w:szCs w:val="18"/>
                <w:lang w:val="en-GB"/>
              </w:rPr>
              <w:t>Period</w:t>
            </w:r>
          </w:p>
        </w:tc>
        <w:tc>
          <w:tcPr>
            <w:tcW w:w="2872" w:type="dxa"/>
          </w:tcPr>
          <w:p w14:paraId="142841A5" w14:textId="77777777" w:rsidR="005B556A" w:rsidRPr="00F43E97" w:rsidRDefault="005B556A" w:rsidP="007C428F">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rPr>
            </w:pPr>
            <w:r w:rsidRPr="00F43E97">
              <w:rPr>
                <w:color w:val="FFFFFF" w:themeColor="background1"/>
                <w:sz w:val="18"/>
                <w:szCs w:val="18"/>
                <w:lang w:val="en-GB"/>
              </w:rPr>
              <w:t>Employing organisation and title/position</w:t>
            </w:r>
          </w:p>
        </w:tc>
        <w:tc>
          <w:tcPr>
            <w:tcW w:w="2090" w:type="dxa"/>
          </w:tcPr>
          <w:p w14:paraId="676B1282" w14:textId="77777777" w:rsidR="005B556A" w:rsidRPr="00F43E97" w:rsidRDefault="005B556A" w:rsidP="007C428F">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rPr>
            </w:pPr>
            <w:r w:rsidRPr="00F43E97">
              <w:rPr>
                <w:color w:val="FFFFFF" w:themeColor="background1"/>
                <w:sz w:val="18"/>
                <w:szCs w:val="18"/>
                <w:lang w:val="en-GB"/>
              </w:rPr>
              <w:t>Country</w:t>
            </w:r>
          </w:p>
        </w:tc>
        <w:tc>
          <w:tcPr>
            <w:tcW w:w="3078" w:type="dxa"/>
          </w:tcPr>
          <w:p w14:paraId="11B1EE94" w14:textId="77777777" w:rsidR="005B556A" w:rsidRPr="00F43E97" w:rsidRDefault="005B556A" w:rsidP="007C428F">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rPr>
            </w:pPr>
            <w:r w:rsidRPr="00F43E97">
              <w:rPr>
                <w:color w:val="FFFFFF" w:themeColor="background1"/>
                <w:sz w:val="18"/>
                <w:szCs w:val="18"/>
                <w:lang w:val="en-GB"/>
              </w:rPr>
              <w:t>Summary of activities performed relevant to the Assignment</w:t>
            </w:r>
          </w:p>
        </w:tc>
      </w:tr>
      <w:tr w:rsidR="005B556A" w14:paraId="4F554AA4" w14:textId="77777777" w:rsidTr="007C428F">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79CADD96" w14:textId="77777777" w:rsidR="005B556A" w:rsidRPr="00A96786" w:rsidRDefault="005B556A" w:rsidP="007C428F">
            <w:pPr>
              <w:rPr>
                <w:lang w:val="en-GB"/>
              </w:rPr>
            </w:pPr>
          </w:p>
        </w:tc>
        <w:tc>
          <w:tcPr>
            <w:tcW w:w="2872" w:type="dxa"/>
          </w:tcPr>
          <w:p w14:paraId="76A3B8E7"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2090" w:type="dxa"/>
          </w:tcPr>
          <w:p w14:paraId="01F9680A"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3078" w:type="dxa"/>
          </w:tcPr>
          <w:p w14:paraId="5818ED52"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r>
      <w:tr w:rsidR="005B556A" w14:paraId="53D43795" w14:textId="77777777" w:rsidTr="007C428F">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161D5CFB" w14:textId="77777777" w:rsidR="005B556A" w:rsidRPr="00A96786" w:rsidRDefault="005B556A" w:rsidP="007C428F">
            <w:pPr>
              <w:rPr>
                <w:lang w:val="en-GB"/>
              </w:rPr>
            </w:pPr>
          </w:p>
        </w:tc>
        <w:tc>
          <w:tcPr>
            <w:tcW w:w="2872" w:type="dxa"/>
          </w:tcPr>
          <w:p w14:paraId="7F84D622"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2090" w:type="dxa"/>
          </w:tcPr>
          <w:p w14:paraId="2617C519"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3078" w:type="dxa"/>
          </w:tcPr>
          <w:p w14:paraId="78F1158A"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r>
      <w:tr w:rsidR="005B556A" w14:paraId="0C416506" w14:textId="77777777" w:rsidTr="007C428F">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0F653110" w14:textId="77777777" w:rsidR="005B556A" w:rsidRPr="00A96786" w:rsidRDefault="005B556A" w:rsidP="007C428F">
            <w:pPr>
              <w:rPr>
                <w:lang w:val="en-GB"/>
              </w:rPr>
            </w:pPr>
          </w:p>
        </w:tc>
        <w:tc>
          <w:tcPr>
            <w:tcW w:w="2872" w:type="dxa"/>
          </w:tcPr>
          <w:p w14:paraId="3817F5CD"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2090" w:type="dxa"/>
          </w:tcPr>
          <w:p w14:paraId="0A3D7BCA"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3078" w:type="dxa"/>
          </w:tcPr>
          <w:p w14:paraId="73C29E57"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r>
    </w:tbl>
    <w:p w14:paraId="33997904" w14:textId="77777777" w:rsidR="005B556A" w:rsidRDefault="005B556A" w:rsidP="005B556A">
      <w:pPr>
        <w:rPr>
          <w:i/>
          <w:iCs/>
          <w:lang w:val="en-GB"/>
        </w:rPr>
      </w:pPr>
    </w:p>
    <w:p w14:paraId="21C46F56" w14:textId="77777777" w:rsidR="005B556A" w:rsidRPr="005B556A" w:rsidRDefault="005B556A" w:rsidP="005B556A">
      <w:pPr>
        <w:rPr>
          <w:color w:val="000000" w:themeColor="text1"/>
          <w:lang w:val="en-GB"/>
        </w:rPr>
      </w:pPr>
      <w:r w:rsidRPr="005B556A">
        <w:rPr>
          <w:color w:val="000000" w:themeColor="text1"/>
          <w:lang w:val="en-GB"/>
        </w:rPr>
        <w:t>Membership in Professional Associations and Publications:</w:t>
      </w:r>
    </w:p>
    <w:p w14:paraId="07F00AC4" w14:textId="77777777" w:rsidR="005B556A" w:rsidRPr="005B556A" w:rsidRDefault="005B556A" w:rsidP="005B556A">
      <w:pPr>
        <w:rPr>
          <w:lang w:val="en-GB"/>
        </w:rPr>
      </w:pPr>
    </w:p>
    <w:p w14:paraId="1ED9B07C" w14:textId="77777777" w:rsidR="005B556A" w:rsidRPr="005B556A" w:rsidRDefault="005B556A" w:rsidP="005B556A">
      <w:pPr>
        <w:rPr>
          <w:color w:val="000000" w:themeColor="text1"/>
          <w:lang w:val="en-GB"/>
        </w:rPr>
      </w:pPr>
      <w:r w:rsidRPr="005B556A">
        <w:rPr>
          <w:color w:val="000000" w:themeColor="text1"/>
          <w:lang w:val="en-GB"/>
        </w:rPr>
        <w:t>Language Skills (indicate only languages in which you can work):</w:t>
      </w:r>
    </w:p>
    <w:p w14:paraId="20545021" w14:textId="77777777" w:rsidR="005B556A" w:rsidRPr="005B556A" w:rsidRDefault="005B556A" w:rsidP="005B556A">
      <w:pPr>
        <w:rPr>
          <w:lang w:val="en-GB"/>
        </w:rPr>
      </w:pPr>
    </w:p>
    <w:p w14:paraId="5D92B59D" w14:textId="77777777" w:rsidR="005B556A" w:rsidRPr="005B556A" w:rsidRDefault="005B556A" w:rsidP="005B556A">
      <w:pPr>
        <w:spacing w:after="0"/>
        <w:rPr>
          <w:color w:val="000000" w:themeColor="text1"/>
          <w:lang w:val="en-GB"/>
        </w:rPr>
      </w:pPr>
      <w:r w:rsidRPr="005B556A">
        <w:rPr>
          <w:color w:val="000000" w:themeColor="text1"/>
          <w:lang w:val="en-GB"/>
        </w:rPr>
        <w:t>Adequacy for the Assignment:</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8"/>
      </w:tblGrid>
      <w:tr w:rsidR="005B556A" w14:paraId="737D5F54" w14:textId="77777777" w:rsidTr="007C4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604E27A4" w14:textId="77777777" w:rsidR="005B556A" w:rsidRPr="00F43E97" w:rsidRDefault="005B556A" w:rsidP="007C428F">
            <w:pPr>
              <w:jc w:val="center"/>
              <w:rPr>
                <w:color w:val="FFFFFF" w:themeColor="background1"/>
                <w:sz w:val="18"/>
                <w:szCs w:val="18"/>
                <w:lang w:val="en-GB"/>
              </w:rPr>
            </w:pPr>
            <w:r w:rsidRPr="00F43E97">
              <w:rPr>
                <w:color w:val="FFFFFF" w:themeColor="background1"/>
                <w:sz w:val="18"/>
                <w:szCs w:val="18"/>
                <w:lang w:val="en-GB"/>
              </w:rPr>
              <w:t>Detailed tasks assigned on consultant’s team of expert: List all deliverables/tasks in which the Expert will be involved</w:t>
            </w:r>
          </w:p>
        </w:tc>
        <w:tc>
          <w:tcPr>
            <w:tcW w:w="4678" w:type="dxa"/>
          </w:tcPr>
          <w:p w14:paraId="3153B617" w14:textId="77777777" w:rsidR="005B556A" w:rsidRPr="00F43E97" w:rsidRDefault="005B556A" w:rsidP="007C428F">
            <w:pPr>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5B556A">
              <w:rPr>
                <w:color w:val="FFFFFF" w:themeColor="background1"/>
                <w:sz w:val="18"/>
                <w:szCs w:val="20"/>
                <w:lang w:val="en-GB"/>
              </w:rPr>
              <w:t>Reference to Prior Work/Assignments that Best Illustrate Capability to Handle the Assigned Tasks</w:t>
            </w:r>
          </w:p>
        </w:tc>
      </w:tr>
      <w:tr w:rsidR="005B556A" w14:paraId="1396D10D" w14:textId="77777777" w:rsidTr="007C428F">
        <w:tc>
          <w:tcPr>
            <w:cnfStyle w:val="001000000000" w:firstRow="0" w:lastRow="0" w:firstColumn="1" w:lastColumn="0" w:oddVBand="0" w:evenVBand="0" w:oddHBand="0" w:evenHBand="0" w:firstRowFirstColumn="0" w:firstRowLastColumn="0" w:lastRowFirstColumn="0" w:lastRowLastColumn="0"/>
            <w:tcW w:w="4673" w:type="dxa"/>
            <w:shd w:val="clear" w:color="auto" w:fill="auto"/>
          </w:tcPr>
          <w:p w14:paraId="2BBF0497" w14:textId="77777777" w:rsidR="005B556A" w:rsidRPr="00A96786" w:rsidRDefault="005B556A" w:rsidP="007C428F">
            <w:pPr>
              <w:rPr>
                <w:lang w:val="en-GB"/>
              </w:rPr>
            </w:pPr>
          </w:p>
        </w:tc>
        <w:tc>
          <w:tcPr>
            <w:tcW w:w="4678" w:type="dxa"/>
          </w:tcPr>
          <w:p w14:paraId="5A1FDE0F"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r>
      <w:tr w:rsidR="005B556A" w14:paraId="2D35081A" w14:textId="77777777" w:rsidTr="007C428F">
        <w:tc>
          <w:tcPr>
            <w:cnfStyle w:val="001000000000" w:firstRow="0" w:lastRow="0" w:firstColumn="1" w:lastColumn="0" w:oddVBand="0" w:evenVBand="0" w:oddHBand="0" w:evenHBand="0" w:firstRowFirstColumn="0" w:firstRowLastColumn="0" w:lastRowFirstColumn="0" w:lastRowLastColumn="0"/>
            <w:tcW w:w="4673" w:type="dxa"/>
            <w:shd w:val="clear" w:color="auto" w:fill="auto"/>
          </w:tcPr>
          <w:p w14:paraId="1BDE8CE8" w14:textId="77777777" w:rsidR="005B556A" w:rsidRPr="00A96786" w:rsidRDefault="005B556A" w:rsidP="007C428F">
            <w:pPr>
              <w:rPr>
                <w:lang w:val="en-GB"/>
              </w:rPr>
            </w:pPr>
          </w:p>
        </w:tc>
        <w:tc>
          <w:tcPr>
            <w:tcW w:w="4678" w:type="dxa"/>
          </w:tcPr>
          <w:p w14:paraId="43D06810"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r>
      <w:tr w:rsidR="005B556A" w14:paraId="5C9FBB14" w14:textId="77777777" w:rsidTr="007C428F">
        <w:tc>
          <w:tcPr>
            <w:cnfStyle w:val="001000000000" w:firstRow="0" w:lastRow="0" w:firstColumn="1" w:lastColumn="0" w:oddVBand="0" w:evenVBand="0" w:oddHBand="0" w:evenHBand="0" w:firstRowFirstColumn="0" w:firstRowLastColumn="0" w:lastRowFirstColumn="0" w:lastRowLastColumn="0"/>
            <w:tcW w:w="4673" w:type="dxa"/>
            <w:shd w:val="clear" w:color="auto" w:fill="auto"/>
          </w:tcPr>
          <w:p w14:paraId="6684A290" w14:textId="77777777" w:rsidR="005B556A" w:rsidRPr="00A96786" w:rsidRDefault="005B556A" w:rsidP="007C428F">
            <w:pPr>
              <w:rPr>
                <w:lang w:val="en-GB"/>
              </w:rPr>
            </w:pPr>
          </w:p>
        </w:tc>
        <w:tc>
          <w:tcPr>
            <w:tcW w:w="4678" w:type="dxa"/>
          </w:tcPr>
          <w:p w14:paraId="095D5558" w14:textId="77777777" w:rsidR="005B556A" w:rsidRPr="00A96786" w:rsidRDefault="005B556A" w:rsidP="007C428F">
            <w:pPr>
              <w:cnfStyle w:val="000000000000" w:firstRow="0" w:lastRow="0" w:firstColumn="0" w:lastColumn="0" w:oddVBand="0" w:evenVBand="0" w:oddHBand="0" w:evenHBand="0" w:firstRowFirstColumn="0" w:firstRowLastColumn="0" w:lastRowFirstColumn="0" w:lastRowLastColumn="0"/>
              <w:rPr>
                <w:lang w:val="en-GB"/>
              </w:rPr>
            </w:pPr>
          </w:p>
        </w:tc>
      </w:tr>
    </w:tbl>
    <w:p w14:paraId="76D8CB40" w14:textId="77777777" w:rsidR="005B556A" w:rsidRPr="00F43E97" w:rsidRDefault="005B556A" w:rsidP="005B556A">
      <w:pPr>
        <w:rPr>
          <w:i/>
          <w:iCs/>
          <w:lang w:val="en-GB"/>
        </w:rPr>
      </w:pPr>
    </w:p>
    <w:p w14:paraId="3A5253A7" w14:textId="77777777" w:rsidR="005B556A" w:rsidRDefault="005B556A" w:rsidP="00383D36">
      <w:pPr>
        <w:rPr>
          <w:i/>
          <w:iCs/>
          <w:lang w:val="en-GB"/>
        </w:rPr>
      </w:pPr>
    </w:p>
    <w:p w14:paraId="6331915D" w14:textId="77777777" w:rsidR="00C13FBA" w:rsidRDefault="00C13FBA" w:rsidP="00383D36">
      <w:pPr>
        <w:rPr>
          <w:i/>
          <w:iCs/>
          <w:lang w:val="en-GB"/>
        </w:rPr>
      </w:pPr>
    </w:p>
    <w:p w14:paraId="1B7BF273" w14:textId="77777777" w:rsidR="00C13FBA" w:rsidRDefault="00C13FBA" w:rsidP="00383D36">
      <w:pPr>
        <w:rPr>
          <w:i/>
          <w:iCs/>
          <w:lang w:val="en-GB"/>
        </w:rPr>
      </w:pPr>
    </w:p>
    <w:p w14:paraId="23A9BF92" w14:textId="14785770" w:rsidR="00C13FBA" w:rsidRDefault="00C13FBA" w:rsidP="00C13FBA">
      <w:pPr>
        <w:rPr>
          <w:lang w:val="en-GB"/>
        </w:rPr>
      </w:pPr>
      <w:r>
        <w:rPr>
          <w:b/>
          <w:bCs/>
          <w:lang w:val="en-ID"/>
        </w:rPr>
        <w:lastRenderedPageBreak/>
        <w:t>3</w:t>
      </w:r>
      <w:r w:rsidRPr="00950D5D">
        <w:rPr>
          <w:b/>
          <w:bCs/>
          <w:lang w:val="en-ID"/>
        </w:rPr>
        <w:t xml:space="preserve">. </w:t>
      </w:r>
      <w:r>
        <w:rPr>
          <w:b/>
          <w:bCs/>
          <w:lang w:val="en-ID"/>
        </w:rPr>
        <w:t>Expert 2</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819"/>
      </w:tblGrid>
      <w:tr w:rsidR="00C13FBA" w14:paraId="232628F5" w14:textId="77777777" w:rsidTr="007C4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226FC03" w14:textId="77777777" w:rsidR="00C13FBA" w:rsidRPr="00A96786" w:rsidRDefault="00C13FBA" w:rsidP="007C428F">
            <w:pPr>
              <w:rPr>
                <w:color w:val="FFFFFF" w:themeColor="background1"/>
                <w:lang w:val="en-GB"/>
              </w:rPr>
            </w:pPr>
            <w:r>
              <w:rPr>
                <w:color w:val="FFFFFF" w:themeColor="background1"/>
                <w:lang w:val="en-GB"/>
              </w:rPr>
              <w:t>Position Title</w:t>
            </w:r>
          </w:p>
        </w:tc>
        <w:tc>
          <w:tcPr>
            <w:tcW w:w="4819" w:type="dxa"/>
            <w:shd w:val="clear" w:color="auto" w:fill="auto"/>
          </w:tcPr>
          <w:p w14:paraId="6C9ECCDD" w14:textId="77777777" w:rsidR="00C13FBA" w:rsidRPr="00A96786" w:rsidRDefault="00C13FBA" w:rsidP="007C428F">
            <w:pP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A96786">
              <w:rPr>
                <w:color w:val="FFFFFF" w:themeColor="background1"/>
                <w:lang w:val="en-GB"/>
              </w:rPr>
              <w:t>Questions/Notes</w:t>
            </w:r>
          </w:p>
        </w:tc>
      </w:tr>
      <w:tr w:rsidR="00C13FBA" w14:paraId="5F2A227C" w14:textId="77777777" w:rsidTr="007C428F">
        <w:tc>
          <w:tcPr>
            <w:cnfStyle w:val="001000000000" w:firstRow="0" w:lastRow="0" w:firstColumn="1" w:lastColumn="0" w:oddVBand="0" w:evenVBand="0" w:oddHBand="0" w:evenHBand="0" w:firstRowFirstColumn="0" w:firstRowLastColumn="0" w:lastRowFirstColumn="0" w:lastRowLastColumn="0"/>
            <w:tcW w:w="4395" w:type="dxa"/>
            <w:shd w:val="clear" w:color="auto" w:fill="166583" w:themeFill="accent2"/>
          </w:tcPr>
          <w:p w14:paraId="09FDFD6C" w14:textId="77777777" w:rsidR="00C13FBA" w:rsidRPr="00F43E97" w:rsidRDefault="00C13FBA" w:rsidP="007C428F">
            <w:pPr>
              <w:rPr>
                <w:b/>
                <w:color w:val="FFFFFF" w:themeColor="background1"/>
                <w:lang w:val="en-GB"/>
              </w:rPr>
            </w:pPr>
            <w:r w:rsidRPr="00F43E97">
              <w:rPr>
                <w:b/>
                <w:color w:val="FFFFFF" w:themeColor="background1"/>
                <w:lang w:val="en-GB"/>
              </w:rPr>
              <w:t>Name of Expert</w:t>
            </w:r>
          </w:p>
        </w:tc>
        <w:tc>
          <w:tcPr>
            <w:tcW w:w="4819" w:type="dxa"/>
          </w:tcPr>
          <w:p w14:paraId="6FEFD779"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color w:val="FFFFFF" w:themeColor="background1"/>
                <w:lang w:val="en-GB"/>
              </w:rPr>
            </w:pPr>
          </w:p>
        </w:tc>
      </w:tr>
      <w:tr w:rsidR="00C13FBA" w14:paraId="5EBA5741" w14:textId="77777777" w:rsidTr="007C428F">
        <w:tc>
          <w:tcPr>
            <w:cnfStyle w:val="001000000000" w:firstRow="0" w:lastRow="0" w:firstColumn="1" w:lastColumn="0" w:oddVBand="0" w:evenVBand="0" w:oddHBand="0" w:evenHBand="0" w:firstRowFirstColumn="0" w:firstRowLastColumn="0" w:lastRowFirstColumn="0" w:lastRowLastColumn="0"/>
            <w:tcW w:w="4395" w:type="dxa"/>
            <w:shd w:val="clear" w:color="auto" w:fill="166583" w:themeFill="accent2"/>
          </w:tcPr>
          <w:p w14:paraId="6E79CDAE" w14:textId="77777777" w:rsidR="00C13FBA" w:rsidRPr="00F43E97" w:rsidRDefault="00C13FBA" w:rsidP="007C428F">
            <w:pPr>
              <w:rPr>
                <w:b/>
                <w:color w:val="FFFFFF" w:themeColor="background1"/>
                <w:lang w:val="en-GB"/>
              </w:rPr>
            </w:pPr>
            <w:r>
              <w:rPr>
                <w:b/>
                <w:color w:val="FFFFFF" w:themeColor="background1"/>
                <w:lang w:val="en-GB"/>
              </w:rPr>
              <w:t>Country of Citizenship/Residence</w:t>
            </w:r>
          </w:p>
        </w:tc>
        <w:tc>
          <w:tcPr>
            <w:tcW w:w="4819" w:type="dxa"/>
          </w:tcPr>
          <w:p w14:paraId="51D475DC"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r>
    </w:tbl>
    <w:p w14:paraId="2DB24CC1" w14:textId="77777777" w:rsidR="00C13FBA" w:rsidRDefault="00C13FBA" w:rsidP="00C13FBA">
      <w:pPr>
        <w:rPr>
          <w:lang w:val="en-GB"/>
        </w:rPr>
      </w:pPr>
    </w:p>
    <w:p w14:paraId="2C37506C" w14:textId="77777777" w:rsidR="00C13FBA" w:rsidRPr="005B556A" w:rsidRDefault="00C13FBA" w:rsidP="00C13FBA">
      <w:pPr>
        <w:rPr>
          <w:color w:val="auto"/>
          <w:lang w:val="en-GB"/>
        </w:rPr>
      </w:pPr>
      <w:r w:rsidRPr="005B556A">
        <w:rPr>
          <w:color w:val="auto"/>
          <w:lang w:val="en-GB"/>
        </w:rPr>
        <w:t>Education:</w:t>
      </w:r>
    </w:p>
    <w:p w14:paraId="6114FD93" w14:textId="77777777" w:rsidR="00C13FBA" w:rsidRPr="005B556A" w:rsidRDefault="00C13FBA" w:rsidP="00C13FBA">
      <w:pPr>
        <w:rPr>
          <w:i/>
          <w:iCs/>
          <w:color w:val="7F7F7F" w:themeColor="text1" w:themeTint="80"/>
          <w:lang w:val="en-GB"/>
        </w:rPr>
      </w:pPr>
      <w:r w:rsidRPr="005B556A">
        <w:rPr>
          <w:i/>
          <w:iCs/>
          <w:color w:val="7F7F7F" w:themeColor="text1" w:themeTint="80"/>
          <w:lang w:val="en-GB"/>
        </w:rPr>
        <w:t>List college/university or other specialized education, giving names of educational institutions, dates attended, degree(s)/diploma(s) obtained</w:t>
      </w:r>
    </w:p>
    <w:p w14:paraId="7D50CF09" w14:textId="77777777" w:rsidR="00C13FBA" w:rsidRDefault="00C13FBA" w:rsidP="00C13FBA">
      <w:pPr>
        <w:rPr>
          <w:lang w:val="en-GB"/>
        </w:rPr>
      </w:pPr>
    </w:p>
    <w:p w14:paraId="202375EC" w14:textId="77777777" w:rsidR="00C13FBA" w:rsidRPr="005B556A" w:rsidRDefault="00C13FBA" w:rsidP="00C13FBA">
      <w:pPr>
        <w:rPr>
          <w:color w:val="000000" w:themeColor="text1"/>
          <w:lang w:val="en-GB"/>
        </w:rPr>
      </w:pPr>
      <w:r w:rsidRPr="005B556A">
        <w:rPr>
          <w:color w:val="000000" w:themeColor="text1"/>
          <w:lang w:val="en-GB"/>
        </w:rPr>
        <w:t>Employment record relevant to the assignment:</w:t>
      </w:r>
    </w:p>
    <w:p w14:paraId="0B6F96B6" w14:textId="77777777" w:rsidR="00C13FBA" w:rsidRPr="005B556A" w:rsidRDefault="00C13FBA" w:rsidP="00C13FBA">
      <w:pPr>
        <w:rPr>
          <w:i/>
          <w:iCs/>
          <w:color w:val="7F7F7F" w:themeColor="text1" w:themeTint="80"/>
          <w:lang w:val="en-GB"/>
        </w:rPr>
      </w:pPr>
      <w:r w:rsidRPr="005B556A">
        <w:rPr>
          <w:i/>
          <w:iCs/>
          <w:color w:val="7F7F7F" w:themeColor="text1" w:themeTint="80"/>
          <w:lang w:val="en-GB"/>
        </w:rPr>
        <w:t>Starting with the present position, list in reverse order. Please provide dates, the name of the employing organization, the titles of positions held, the types of activities performed, the location of the assignment, and the contact information of previous clients and employing organization(s) who can be contacted for references. Past employment that is not relevant to the assignment does not need to be included.</w:t>
      </w:r>
    </w:p>
    <w:p w14:paraId="52F56B87" w14:textId="77777777" w:rsidR="00C13FBA" w:rsidRDefault="00C13FBA" w:rsidP="00C13FBA">
      <w:pPr>
        <w:rPr>
          <w:i/>
          <w:iCs/>
          <w:lang w:val="en-GB"/>
        </w:rPr>
      </w:pP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872"/>
        <w:gridCol w:w="2090"/>
        <w:gridCol w:w="3078"/>
      </w:tblGrid>
      <w:tr w:rsidR="00C13FBA" w14:paraId="476F38C9" w14:textId="77777777" w:rsidTr="007C4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C2B08B7" w14:textId="77777777" w:rsidR="00C13FBA" w:rsidRPr="00F43E97" w:rsidRDefault="00C13FBA" w:rsidP="007C428F">
            <w:pPr>
              <w:jc w:val="center"/>
              <w:rPr>
                <w:color w:val="FFFFFF" w:themeColor="background1"/>
                <w:sz w:val="18"/>
                <w:szCs w:val="18"/>
                <w:lang w:val="en-GB"/>
              </w:rPr>
            </w:pPr>
            <w:r w:rsidRPr="00F43E97">
              <w:rPr>
                <w:color w:val="FFFFFF" w:themeColor="background1"/>
                <w:sz w:val="18"/>
                <w:szCs w:val="18"/>
                <w:lang w:val="en-GB"/>
              </w:rPr>
              <w:t>Period</w:t>
            </w:r>
          </w:p>
        </w:tc>
        <w:tc>
          <w:tcPr>
            <w:tcW w:w="2872" w:type="dxa"/>
          </w:tcPr>
          <w:p w14:paraId="09FA12D3" w14:textId="77777777" w:rsidR="00C13FBA" w:rsidRPr="00F43E97" w:rsidRDefault="00C13FBA" w:rsidP="007C428F">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rPr>
            </w:pPr>
            <w:r w:rsidRPr="00F43E97">
              <w:rPr>
                <w:color w:val="FFFFFF" w:themeColor="background1"/>
                <w:sz w:val="18"/>
                <w:szCs w:val="18"/>
                <w:lang w:val="en-GB"/>
              </w:rPr>
              <w:t>Employing organisation and title/position</w:t>
            </w:r>
          </w:p>
        </w:tc>
        <w:tc>
          <w:tcPr>
            <w:tcW w:w="2090" w:type="dxa"/>
          </w:tcPr>
          <w:p w14:paraId="59B0E0EC" w14:textId="77777777" w:rsidR="00C13FBA" w:rsidRPr="00F43E97" w:rsidRDefault="00C13FBA" w:rsidP="007C428F">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rPr>
            </w:pPr>
            <w:r w:rsidRPr="00F43E97">
              <w:rPr>
                <w:color w:val="FFFFFF" w:themeColor="background1"/>
                <w:sz w:val="18"/>
                <w:szCs w:val="18"/>
                <w:lang w:val="en-GB"/>
              </w:rPr>
              <w:t>Country</w:t>
            </w:r>
          </w:p>
        </w:tc>
        <w:tc>
          <w:tcPr>
            <w:tcW w:w="3078" w:type="dxa"/>
          </w:tcPr>
          <w:p w14:paraId="71B1A761" w14:textId="77777777" w:rsidR="00C13FBA" w:rsidRPr="00F43E97" w:rsidRDefault="00C13FBA" w:rsidP="007C428F">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lang w:val="en-GB"/>
              </w:rPr>
            </w:pPr>
            <w:r w:rsidRPr="00F43E97">
              <w:rPr>
                <w:color w:val="FFFFFF" w:themeColor="background1"/>
                <w:sz w:val="18"/>
                <w:szCs w:val="18"/>
                <w:lang w:val="en-GB"/>
              </w:rPr>
              <w:t>Summary of activities performed relevant to the Assignment</w:t>
            </w:r>
          </w:p>
        </w:tc>
      </w:tr>
      <w:tr w:rsidR="00C13FBA" w14:paraId="6D6C7D8F" w14:textId="77777777" w:rsidTr="007C428F">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10E25D4D" w14:textId="77777777" w:rsidR="00C13FBA" w:rsidRPr="00A96786" w:rsidRDefault="00C13FBA" w:rsidP="007C428F">
            <w:pPr>
              <w:rPr>
                <w:lang w:val="en-GB"/>
              </w:rPr>
            </w:pPr>
          </w:p>
        </w:tc>
        <w:tc>
          <w:tcPr>
            <w:tcW w:w="2872" w:type="dxa"/>
          </w:tcPr>
          <w:p w14:paraId="57220420"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2090" w:type="dxa"/>
          </w:tcPr>
          <w:p w14:paraId="4F051F75"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3078" w:type="dxa"/>
          </w:tcPr>
          <w:p w14:paraId="1294B18F"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r>
      <w:tr w:rsidR="00C13FBA" w14:paraId="15E370E9" w14:textId="77777777" w:rsidTr="007C428F">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7619C325" w14:textId="77777777" w:rsidR="00C13FBA" w:rsidRPr="00A96786" w:rsidRDefault="00C13FBA" w:rsidP="007C428F">
            <w:pPr>
              <w:rPr>
                <w:lang w:val="en-GB"/>
              </w:rPr>
            </w:pPr>
          </w:p>
        </w:tc>
        <w:tc>
          <w:tcPr>
            <w:tcW w:w="2872" w:type="dxa"/>
          </w:tcPr>
          <w:p w14:paraId="5560475E"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2090" w:type="dxa"/>
          </w:tcPr>
          <w:p w14:paraId="699ED4C3"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3078" w:type="dxa"/>
          </w:tcPr>
          <w:p w14:paraId="0D552119"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r>
      <w:tr w:rsidR="00C13FBA" w14:paraId="6039F4B5" w14:textId="77777777" w:rsidTr="007C428F">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516F504B" w14:textId="77777777" w:rsidR="00C13FBA" w:rsidRPr="00A96786" w:rsidRDefault="00C13FBA" w:rsidP="007C428F">
            <w:pPr>
              <w:rPr>
                <w:lang w:val="en-GB"/>
              </w:rPr>
            </w:pPr>
          </w:p>
        </w:tc>
        <w:tc>
          <w:tcPr>
            <w:tcW w:w="2872" w:type="dxa"/>
          </w:tcPr>
          <w:p w14:paraId="3668292F"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2090" w:type="dxa"/>
          </w:tcPr>
          <w:p w14:paraId="5500C50B"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c>
          <w:tcPr>
            <w:tcW w:w="3078" w:type="dxa"/>
          </w:tcPr>
          <w:p w14:paraId="19941017"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r>
    </w:tbl>
    <w:p w14:paraId="2A6D9FFE" w14:textId="77777777" w:rsidR="00C13FBA" w:rsidRDefault="00C13FBA" w:rsidP="00C13FBA">
      <w:pPr>
        <w:rPr>
          <w:i/>
          <w:iCs/>
          <w:lang w:val="en-GB"/>
        </w:rPr>
      </w:pPr>
    </w:p>
    <w:p w14:paraId="4A9F9DC0" w14:textId="77777777" w:rsidR="00C13FBA" w:rsidRPr="005B556A" w:rsidRDefault="00C13FBA" w:rsidP="00C13FBA">
      <w:pPr>
        <w:rPr>
          <w:color w:val="000000" w:themeColor="text1"/>
          <w:lang w:val="en-GB"/>
        </w:rPr>
      </w:pPr>
      <w:r w:rsidRPr="005B556A">
        <w:rPr>
          <w:color w:val="000000" w:themeColor="text1"/>
          <w:lang w:val="en-GB"/>
        </w:rPr>
        <w:t>Membership in Professional Associations and Publications:</w:t>
      </w:r>
    </w:p>
    <w:p w14:paraId="6873BDB7" w14:textId="77777777" w:rsidR="00C13FBA" w:rsidRPr="005B556A" w:rsidRDefault="00C13FBA" w:rsidP="00C13FBA">
      <w:pPr>
        <w:rPr>
          <w:lang w:val="en-GB"/>
        </w:rPr>
      </w:pPr>
    </w:p>
    <w:p w14:paraId="3B42160F" w14:textId="77777777" w:rsidR="00C13FBA" w:rsidRPr="005B556A" w:rsidRDefault="00C13FBA" w:rsidP="00C13FBA">
      <w:pPr>
        <w:rPr>
          <w:color w:val="000000" w:themeColor="text1"/>
          <w:lang w:val="en-GB"/>
        </w:rPr>
      </w:pPr>
      <w:r w:rsidRPr="005B556A">
        <w:rPr>
          <w:color w:val="000000" w:themeColor="text1"/>
          <w:lang w:val="en-GB"/>
        </w:rPr>
        <w:t>Language Skills (indicate only languages in which you can work):</w:t>
      </w:r>
    </w:p>
    <w:p w14:paraId="71550B99" w14:textId="77777777" w:rsidR="00C13FBA" w:rsidRPr="005B556A" w:rsidRDefault="00C13FBA" w:rsidP="00C13FBA">
      <w:pPr>
        <w:rPr>
          <w:lang w:val="en-GB"/>
        </w:rPr>
      </w:pPr>
    </w:p>
    <w:p w14:paraId="66AAD7BA" w14:textId="77777777" w:rsidR="00C13FBA" w:rsidRPr="005B556A" w:rsidRDefault="00C13FBA" w:rsidP="00C13FBA">
      <w:pPr>
        <w:spacing w:after="0"/>
        <w:rPr>
          <w:color w:val="000000" w:themeColor="text1"/>
          <w:lang w:val="en-GB"/>
        </w:rPr>
      </w:pPr>
      <w:r w:rsidRPr="005B556A">
        <w:rPr>
          <w:color w:val="000000" w:themeColor="text1"/>
          <w:lang w:val="en-GB"/>
        </w:rPr>
        <w:t>Adequacy for the Assignment:</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8"/>
      </w:tblGrid>
      <w:tr w:rsidR="00C13FBA" w14:paraId="33F4AE55" w14:textId="77777777" w:rsidTr="007C4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322F12F" w14:textId="77777777" w:rsidR="00C13FBA" w:rsidRPr="00F43E97" w:rsidRDefault="00C13FBA" w:rsidP="007C428F">
            <w:pPr>
              <w:jc w:val="center"/>
              <w:rPr>
                <w:color w:val="FFFFFF" w:themeColor="background1"/>
                <w:sz w:val="18"/>
                <w:szCs w:val="18"/>
                <w:lang w:val="en-GB"/>
              </w:rPr>
            </w:pPr>
            <w:r w:rsidRPr="00F43E97">
              <w:rPr>
                <w:color w:val="FFFFFF" w:themeColor="background1"/>
                <w:sz w:val="18"/>
                <w:szCs w:val="18"/>
                <w:lang w:val="en-GB"/>
              </w:rPr>
              <w:t>Detailed tasks assigned on consultant’s team of expert: List all deliverables/tasks in which the Expert will be involved</w:t>
            </w:r>
          </w:p>
        </w:tc>
        <w:tc>
          <w:tcPr>
            <w:tcW w:w="4678" w:type="dxa"/>
          </w:tcPr>
          <w:p w14:paraId="2E8B6028" w14:textId="77777777" w:rsidR="00C13FBA" w:rsidRPr="00F43E97" w:rsidRDefault="00C13FBA" w:rsidP="007C428F">
            <w:pPr>
              <w:jc w:val="center"/>
              <w:cnfStyle w:val="100000000000" w:firstRow="1" w:lastRow="0" w:firstColumn="0" w:lastColumn="0" w:oddVBand="0" w:evenVBand="0" w:oddHBand="0" w:evenHBand="0" w:firstRowFirstColumn="0" w:firstRowLastColumn="0" w:lastRowFirstColumn="0" w:lastRowLastColumn="0"/>
              <w:rPr>
                <w:color w:val="FFFFFF" w:themeColor="background1"/>
                <w:lang w:val="en-GB"/>
              </w:rPr>
            </w:pPr>
            <w:r w:rsidRPr="005B556A">
              <w:rPr>
                <w:color w:val="FFFFFF" w:themeColor="background1"/>
                <w:sz w:val="18"/>
                <w:szCs w:val="20"/>
                <w:lang w:val="en-GB"/>
              </w:rPr>
              <w:t>Reference to Prior Work/Assignments that Best Illustrate Capability to Handle the Assigned Tasks</w:t>
            </w:r>
          </w:p>
        </w:tc>
      </w:tr>
      <w:tr w:rsidR="00C13FBA" w14:paraId="3A5A1249" w14:textId="77777777" w:rsidTr="007C428F">
        <w:tc>
          <w:tcPr>
            <w:cnfStyle w:val="001000000000" w:firstRow="0" w:lastRow="0" w:firstColumn="1" w:lastColumn="0" w:oddVBand="0" w:evenVBand="0" w:oddHBand="0" w:evenHBand="0" w:firstRowFirstColumn="0" w:firstRowLastColumn="0" w:lastRowFirstColumn="0" w:lastRowLastColumn="0"/>
            <w:tcW w:w="4673" w:type="dxa"/>
            <w:shd w:val="clear" w:color="auto" w:fill="auto"/>
          </w:tcPr>
          <w:p w14:paraId="4CD0B783" w14:textId="77777777" w:rsidR="00C13FBA" w:rsidRPr="00A96786" w:rsidRDefault="00C13FBA" w:rsidP="007C428F">
            <w:pPr>
              <w:rPr>
                <w:lang w:val="en-GB"/>
              </w:rPr>
            </w:pPr>
          </w:p>
        </w:tc>
        <w:tc>
          <w:tcPr>
            <w:tcW w:w="4678" w:type="dxa"/>
          </w:tcPr>
          <w:p w14:paraId="7E1D051D"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r>
      <w:tr w:rsidR="00C13FBA" w14:paraId="0191789C" w14:textId="77777777" w:rsidTr="007C428F">
        <w:tc>
          <w:tcPr>
            <w:cnfStyle w:val="001000000000" w:firstRow="0" w:lastRow="0" w:firstColumn="1" w:lastColumn="0" w:oddVBand="0" w:evenVBand="0" w:oddHBand="0" w:evenHBand="0" w:firstRowFirstColumn="0" w:firstRowLastColumn="0" w:lastRowFirstColumn="0" w:lastRowLastColumn="0"/>
            <w:tcW w:w="4673" w:type="dxa"/>
            <w:shd w:val="clear" w:color="auto" w:fill="auto"/>
          </w:tcPr>
          <w:p w14:paraId="2C7C51F6" w14:textId="77777777" w:rsidR="00C13FBA" w:rsidRPr="00A96786" w:rsidRDefault="00C13FBA" w:rsidP="007C428F">
            <w:pPr>
              <w:rPr>
                <w:lang w:val="en-GB"/>
              </w:rPr>
            </w:pPr>
          </w:p>
        </w:tc>
        <w:tc>
          <w:tcPr>
            <w:tcW w:w="4678" w:type="dxa"/>
          </w:tcPr>
          <w:p w14:paraId="3861233C"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r>
      <w:tr w:rsidR="00C13FBA" w14:paraId="00294CA3" w14:textId="77777777" w:rsidTr="007C428F">
        <w:tc>
          <w:tcPr>
            <w:cnfStyle w:val="001000000000" w:firstRow="0" w:lastRow="0" w:firstColumn="1" w:lastColumn="0" w:oddVBand="0" w:evenVBand="0" w:oddHBand="0" w:evenHBand="0" w:firstRowFirstColumn="0" w:firstRowLastColumn="0" w:lastRowFirstColumn="0" w:lastRowLastColumn="0"/>
            <w:tcW w:w="4673" w:type="dxa"/>
            <w:shd w:val="clear" w:color="auto" w:fill="auto"/>
          </w:tcPr>
          <w:p w14:paraId="44CCBAE9" w14:textId="77777777" w:rsidR="00C13FBA" w:rsidRPr="00A96786" w:rsidRDefault="00C13FBA" w:rsidP="007C428F">
            <w:pPr>
              <w:rPr>
                <w:lang w:val="en-GB"/>
              </w:rPr>
            </w:pPr>
          </w:p>
        </w:tc>
        <w:tc>
          <w:tcPr>
            <w:tcW w:w="4678" w:type="dxa"/>
          </w:tcPr>
          <w:p w14:paraId="7D2B45FF" w14:textId="77777777" w:rsidR="00C13FBA" w:rsidRPr="00A96786" w:rsidRDefault="00C13FBA" w:rsidP="007C428F">
            <w:pPr>
              <w:cnfStyle w:val="000000000000" w:firstRow="0" w:lastRow="0" w:firstColumn="0" w:lastColumn="0" w:oddVBand="0" w:evenVBand="0" w:oddHBand="0" w:evenHBand="0" w:firstRowFirstColumn="0" w:firstRowLastColumn="0" w:lastRowFirstColumn="0" w:lastRowLastColumn="0"/>
              <w:rPr>
                <w:lang w:val="en-GB"/>
              </w:rPr>
            </w:pPr>
          </w:p>
        </w:tc>
      </w:tr>
    </w:tbl>
    <w:p w14:paraId="4B6DCC93" w14:textId="77777777" w:rsidR="00C13FBA" w:rsidRPr="00F43E97" w:rsidRDefault="00C13FBA" w:rsidP="00C13FBA">
      <w:pPr>
        <w:rPr>
          <w:i/>
          <w:iCs/>
          <w:lang w:val="en-GB"/>
        </w:rPr>
      </w:pPr>
    </w:p>
    <w:p w14:paraId="2837833C" w14:textId="77777777" w:rsidR="00C13FBA" w:rsidRPr="00F43E97" w:rsidRDefault="00C13FBA" w:rsidP="00383D36">
      <w:pPr>
        <w:rPr>
          <w:i/>
          <w:iCs/>
          <w:lang w:val="en-GB"/>
        </w:rPr>
      </w:pPr>
    </w:p>
    <w:sectPr w:rsidR="00C13FBA" w:rsidRPr="00F43E97" w:rsidSect="00236596">
      <w:headerReference w:type="default" r:id="rId11"/>
      <w:footerReference w:type="default" r:id="rId12"/>
      <w:headerReference w:type="first" r:id="rId13"/>
      <w:footerReference w:type="first" r:id="rId14"/>
      <w:pgSz w:w="11906" w:h="16838" w:code="9"/>
      <w:pgMar w:top="1440" w:right="1080" w:bottom="1440" w:left="108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8809D" w14:textId="77777777" w:rsidR="00E626F7" w:rsidRDefault="00E626F7" w:rsidP="005D6303">
      <w:pPr>
        <w:spacing w:after="0" w:line="240" w:lineRule="auto"/>
      </w:pPr>
      <w:r>
        <w:separator/>
      </w:r>
    </w:p>
  </w:endnote>
  <w:endnote w:type="continuationSeparator" w:id="0">
    <w:p w14:paraId="3DCAE984" w14:textId="77777777" w:rsidR="00E626F7" w:rsidRDefault="00E626F7" w:rsidP="005D6303">
      <w:pPr>
        <w:spacing w:after="0" w:line="240" w:lineRule="auto"/>
      </w:pPr>
      <w:r>
        <w:continuationSeparator/>
      </w:r>
    </w:p>
  </w:endnote>
  <w:endnote w:type="continuationNotice" w:id="1">
    <w:p w14:paraId="76AF1203" w14:textId="77777777" w:rsidR="00E626F7" w:rsidRDefault="00E626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741713"/>
      <w:docPartObj>
        <w:docPartGallery w:val="Page Numbers (Bottom of Page)"/>
        <w:docPartUnique/>
      </w:docPartObj>
    </w:sdtPr>
    <w:sdtEndPr>
      <w:rPr>
        <w:noProof/>
        <w:sz w:val="16"/>
        <w:szCs w:val="18"/>
      </w:rPr>
    </w:sdtEndPr>
    <w:sdtContent>
      <w:p w14:paraId="4634DB79" w14:textId="77777777" w:rsidR="002A11E2" w:rsidRPr="002A11E2" w:rsidRDefault="002A11E2" w:rsidP="002A11E2">
        <w:pPr>
          <w:pStyle w:val="Footer"/>
          <w:jc w:val="right"/>
          <w:rPr>
            <w:sz w:val="16"/>
            <w:szCs w:val="18"/>
          </w:rPr>
        </w:pPr>
        <w:r w:rsidRPr="002A11E2">
          <w:rPr>
            <w:sz w:val="16"/>
            <w:szCs w:val="18"/>
          </w:rPr>
          <w:fldChar w:fldCharType="begin"/>
        </w:r>
        <w:r w:rsidRPr="002A11E2">
          <w:rPr>
            <w:sz w:val="16"/>
            <w:szCs w:val="18"/>
          </w:rPr>
          <w:instrText xml:space="preserve"> PAGE   \* MERGEFORMAT </w:instrText>
        </w:r>
        <w:r w:rsidRPr="002A11E2">
          <w:rPr>
            <w:sz w:val="16"/>
            <w:szCs w:val="18"/>
          </w:rPr>
          <w:fldChar w:fldCharType="separate"/>
        </w:r>
        <w:r w:rsidRPr="002A11E2">
          <w:rPr>
            <w:noProof/>
            <w:sz w:val="16"/>
            <w:szCs w:val="18"/>
          </w:rPr>
          <w:t>2</w:t>
        </w:r>
        <w:r w:rsidRPr="002A11E2">
          <w:rPr>
            <w:noProof/>
            <w:sz w:val="16"/>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868F" w14:textId="2602B30D" w:rsidR="001B4FD7" w:rsidRPr="001B4FD7" w:rsidRDefault="00083075" w:rsidP="00083075">
    <w:pPr>
      <w:pStyle w:val="Footer"/>
      <w:rPr>
        <w:sz w:val="16"/>
        <w:szCs w:val="18"/>
      </w:rPr>
    </w:pPr>
    <w:r>
      <w:rPr>
        <w:sz w:val="16"/>
        <w:szCs w:val="18"/>
      </w:rPr>
      <w:t>Aus4ASEAN Futures TSSP – (</w:t>
    </w:r>
    <w:r w:rsidR="00C13FBA">
      <w:rPr>
        <w:sz w:val="16"/>
        <w:szCs w:val="18"/>
      </w:rPr>
      <w:t>28 October 2026</w:t>
    </w:r>
    <w:r>
      <w:rPr>
        <w:sz w:val="16"/>
        <w:szCs w:val="18"/>
      </w:rPr>
      <w:t>)</w:t>
    </w:r>
    <w:r>
      <w:rPr>
        <w:sz w:val="16"/>
        <w:szCs w:val="18"/>
      </w:rPr>
      <w:tab/>
    </w:r>
    <w:r>
      <w:rPr>
        <w:sz w:val="16"/>
        <w:szCs w:val="18"/>
      </w:rPr>
      <w:tab/>
    </w:r>
    <w:r w:rsidRPr="00083075">
      <w:rPr>
        <w:sz w:val="16"/>
        <w:szCs w:val="18"/>
      </w:rPr>
      <w:fldChar w:fldCharType="begin"/>
    </w:r>
    <w:r w:rsidRPr="00083075">
      <w:rPr>
        <w:sz w:val="16"/>
        <w:szCs w:val="18"/>
      </w:rPr>
      <w:instrText xml:space="preserve"> PAGE   \* MERGEFORMAT </w:instrText>
    </w:r>
    <w:r w:rsidRPr="00083075">
      <w:rPr>
        <w:sz w:val="16"/>
        <w:szCs w:val="18"/>
      </w:rPr>
      <w:fldChar w:fldCharType="separate"/>
    </w:r>
    <w:r w:rsidRPr="00083075">
      <w:rPr>
        <w:noProof/>
        <w:sz w:val="16"/>
        <w:szCs w:val="18"/>
      </w:rPr>
      <w:t>1</w:t>
    </w:r>
    <w:r w:rsidRPr="00083075">
      <w:rPr>
        <w:noProof/>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02B2" w14:textId="77777777" w:rsidR="00E626F7" w:rsidRDefault="00E626F7" w:rsidP="005D6303">
      <w:pPr>
        <w:spacing w:after="0" w:line="240" w:lineRule="auto"/>
      </w:pPr>
      <w:r>
        <w:separator/>
      </w:r>
    </w:p>
  </w:footnote>
  <w:footnote w:type="continuationSeparator" w:id="0">
    <w:p w14:paraId="58089306" w14:textId="77777777" w:rsidR="00E626F7" w:rsidRDefault="00E626F7" w:rsidP="005D6303">
      <w:pPr>
        <w:spacing w:after="0" w:line="240" w:lineRule="auto"/>
      </w:pPr>
      <w:r>
        <w:continuationSeparator/>
      </w:r>
    </w:p>
  </w:footnote>
  <w:footnote w:type="continuationNotice" w:id="1">
    <w:p w14:paraId="1978805F" w14:textId="77777777" w:rsidR="00E626F7" w:rsidRDefault="00E626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6FDF" w14:textId="4BED8DF6" w:rsidR="008960C8" w:rsidRPr="001B4FD7" w:rsidRDefault="001B4FD7">
    <w:pPr>
      <w:pStyle w:val="Header"/>
      <w:rPr>
        <w:rFonts w:asciiTheme="majorHAnsi" w:hAnsiTheme="majorHAnsi"/>
        <w:color w:val="166583" w:themeColor="accent2"/>
        <w:sz w:val="16"/>
        <w:szCs w:val="18"/>
        <w:lang w:val="en-AU"/>
      </w:rPr>
    </w:pPr>
    <w:r w:rsidRPr="001B4FD7">
      <w:rPr>
        <w:rFonts w:asciiTheme="majorHAnsi" w:hAnsiTheme="majorHAnsi"/>
        <w:color w:val="166583" w:themeColor="accent2"/>
        <w:sz w:val="16"/>
        <w:szCs w:val="18"/>
        <w:lang w:val="en-AU"/>
      </w:rPr>
      <w:t>Aus4ASEAN</w:t>
    </w:r>
    <w:r w:rsidR="008960C8">
      <w:rPr>
        <w:rFonts w:asciiTheme="majorHAnsi" w:hAnsiTheme="majorHAnsi"/>
        <w:color w:val="166583" w:themeColor="accent2"/>
        <w:sz w:val="16"/>
        <w:szCs w:val="18"/>
        <w:lang w:val="en-AU"/>
      </w:rPr>
      <w:t xml:space="preserve"> TSSP</w:t>
    </w:r>
  </w:p>
  <w:p w14:paraId="62D475FB" w14:textId="74477CDA" w:rsidR="009F297D" w:rsidRPr="001B4FD7" w:rsidRDefault="00713236">
    <w:pPr>
      <w:pStyle w:val="Header"/>
      <w:rPr>
        <w:sz w:val="16"/>
        <w:szCs w:val="18"/>
        <w:lang w:val="en-AU"/>
      </w:rPr>
    </w:pPr>
    <w:r>
      <w:rPr>
        <w:sz w:val="16"/>
        <w:szCs w:val="18"/>
        <w:lang w:val="en-AU"/>
      </w:rPr>
      <w:t xml:space="preserve">Technical Expert Proposal – </w:t>
    </w:r>
    <w:r w:rsidR="00C13FBA" w:rsidRPr="00C13FBA">
      <w:rPr>
        <w:sz w:val="16"/>
        <w:szCs w:val="18"/>
        <w:lang w:val="en-AU"/>
      </w:rPr>
      <w:t>Identification and Development of Flagship Projects for the ASEAN Connectivity Strategic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CB55" w14:textId="271E62C2" w:rsidR="00855B6F" w:rsidRDefault="0063266C">
    <w:pPr>
      <w:pStyle w:val="Header"/>
    </w:pPr>
    <w:r>
      <w:rPr>
        <w:noProof/>
      </w:rPr>
      <w:drawing>
        <wp:anchor distT="0" distB="0" distL="114300" distR="114300" simplePos="0" relativeHeight="251658240" behindDoc="0" locked="0" layoutInCell="1" allowOverlap="1" wp14:anchorId="73CF69AB" wp14:editId="7715CDDD">
          <wp:simplePos x="0" y="0"/>
          <wp:positionH relativeFrom="margin">
            <wp:align>right</wp:align>
          </wp:positionH>
          <wp:positionV relativeFrom="paragraph">
            <wp:posOffset>13297</wp:posOffset>
          </wp:positionV>
          <wp:extent cx="1315740" cy="785004"/>
          <wp:effectExtent l="0" t="0" r="0" b="0"/>
          <wp:wrapNone/>
          <wp:docPr id="1462636422" name="Picture 146263642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77415" name="Picture 232177415"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15740" cy="78500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CB03CC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5E29A6"/>
    <w:multiLevelType w:val="hybridMultilevel"/>
    <w:tmpl w:val="F8D80ED8"/>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2" w15:restartNumberingAfterBreak="0">
    <w:nsid w:val="0B346E31"/>
    <w:multiLevelType w:val="hybridMultilevel"/>
    <w:tmpl w:val="576070AC"/>
    <w:lvl w:ilvl="0" w:tplc="FFFFFFFF">
      <w:start w:val="1"/>
      <w:numFmt w:val="upp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14941FDD"/>
    <w:multiLevelType w:val="hybridMultilevel"/>
    <w:tmpl w:val="2F145C86"/>
    <w:lvl w:ilvl="0" w:tplc="F21A83B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8C61DD1"/>
    <w:multiLevelType w:val="hybridMultilevel"/>
    <w:tmpl w:val="323A2184"/>
    <w:lvl w:ilvl="0" w:tplc="3DB241F6">
      <w:start w:val="1"/>
      <w:numFmt w:val="decimal"/>
      <w:pStyle w:val="ListBullet"/>
      <w:lvlText w:val="%1."/>
      <w:lvlJc w:val="left"/>
      <w:pPr>
        <w:ind w:left="360" w:hanging="360"/>
      </w:pPr>
      <w:rPr>
        <w:rFonts w:ascii="Arial" w:hAnsi="Arial" w:cs="Arial" w:hint="default"/>
        <w:color w:val="auto"/>
        <w:sz w:val="20"/>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A1F3DDC"/>
    <w:multiLevelType w:val="hybridMultilevel"/>
    <w:tmpl w:val="725EFE0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D502FE7"/>
    <w:multiLevelType w:val="hybridMultilevel"/>
    <w:tmpl w:val="0D746742"/>
    <w:lvl w:ilvl="0" w:tplc="80ACEF12">
      <w:start w:val="1"/>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6B35514"/>
    <w:multiLevelType w:val="hybridMultilevel"/>
    <w:tmpl w:val="AC90A2DA"/>
    <w:lvl w:ilvl="0" w:tplc="04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3B72BD"/>
    <w:multiLevelType w:val="hybridMultilevel"/>
    <w:tmpl w:val="3C70006C"/>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9" w15:restartNumberingAfterBreak="0">
    <w:nsid w:val="31095D22"/>
    <w:multiLevelType w:val="hybridMultilevel"/>
    <w:tmpl w:val="59EE6C8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4880760"/>
    <w:multiLevelType w:val="hybridMultilevel"/>
    <w:tmpl w:val="D0C0F0AA"/>
    <w:lvl w:ilvl="0" w:tplc="5E88DBC8">
      <w:start w:val="1"/>
      <w:numFmt w:val="upperRoman"/>
      <w:lvlText w:val="%1."/>
      <w:lvlJc w:val="righ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51220ED"/>
    <w:multiLevelType w:val="hybridMultilevel"/>
    <w:tmpl w:val="8C4E1BB2"/>
    <w:lvl w:ilvl="0" w:tplc="501840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7E5A1B"/>
    <w:multiLevelType w:val="hybridMultilevel"/>
    <w:tmpl w:val="39E20B10"/>
    <w:lvl w:ilvl="0" w:tplc="E1366BD6">
      <w:start w:val="1"/>
      <w:numFmt w:val="bullet"/>
      <w:pStyle w:val="Bullets"/>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13" w15:restartNumberingAfterBreak="0">
    <w:nsid w:val="379B6981"/>
    <w:multiLevelType w:val="hybridMultilevel"/>
    <w:tmpl w:val="80AE399E"/>
    <w:lvl w:ilvl="0" w:tplc="8D50A97C">
      <w:start w:val="1"/>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A805719"/>
    <w:multiLevelType w:val="multilevel"/>
    <w:tmpl w:val="0B6C96C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4F4D0BD1"/>
    <w:multiLevelType w:val="hybridMultilevel"/>
    <w:tmpl w:val="15E0AB70"/>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16" w15:restartNumberingAfterBreak="0">
    <w:nsid w:val="6B6667DD"/>
    <w:multiLevelType w:val="hybridMultilevel"/>
    <w:tmpl w:val="1F28CBC0"/>
    <w:lvl w:ilvl="0" w:tplc="C30059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0F0859"/>
    <w:multiLevelType w:val="hybridMultilevel"/>
    <w:tmpl w:val="556ED24A"/>
    <w:lvl w:ilvl="0" w:tplc="D4A2EFF6">
      <w:numFmt w:val="bullet"/>
      <w:lvlText w:val=""/>
      <w:lvlJc w:val="left"/>
      <w:pPr>
        <w:ind w:left="720" w:hanging="360"/>
      </w:pPr>
      <w:rPr>
        <w:rFonts w:ascii="Symbol" w:eastAsiaTheme="minorHAnsi" w:hAnsi="Symbol" w:cstheme="minorBidi"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18" w15:restartNumberingAfterBreak="0">
    <w:nsid w:val="7C2902A9"/>
    <w:multiLevelType w:val="hybridMultilevel"/>
    <w:tmpl w:val="9B8AA994"/>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num w:numId="1" w16cid:durableId="1744794516">
    <w:abstractNumId w:val="14"/>
  </w:num>
  <w:num w:numId="2" w16cid:durableId="1919485149">
    <w:abstractNumId w:val="0"/>
  </w:num>
  <w:num w:numId="3" w16cid:durableId="654071580">
    <w:abstractNumId w:val="17"/>
  </w:num>
  <w:num w:numId="4" w16cid:durableId="14063407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1613961">
    <w:abstractNumId w:val="8"/>
  </w:num>
  <w:num w:numId="6" w16cid:durableId="1547444785">
    <w:abstractNumId w:val="15"/>
  </w:num>
  <w:num w:numId="7" w16cid:durableId="2144498734">
    <w:abstractNumId w:val="1"/>
  </w:num>
  <w:num w:numId="8" w16cid:durableId="409423174">
    <w:abstractNumId w:val="12"/>
  </w:num>
  <w:num w:numId="9" w16cid:durableId="85538114">
    <w:abstractNumId w:val="18"/>
  </w:num>
  <w:num w:numId="10" w16cid:durableId="1597398646">
    <w:abstractNumId w:val="11"/>
  </w:num>
  <w:num w:numId="11" w16cid:durableId="850097365">
    <w:abstractNumId w:val="16"/>
  </w:num>
  <w:num w:numId="12" w16cid:durableId="1259411409">
    <w:abstractNumId w:val="6"/>
  </w:num>
  <w:num w:numId="13" w16cid:durableId="1397051768">
    <w:abstractNumId w:val="5"/>
  </w:num>
  <w:num w:numId="14" w16cid:durableId="887183165">
    <w:abstractNumId w:val="13"/>
  </w:num>
  <w:num w:numId="15" w16cid:durableId="362437556">
    <w:abstractNumId w:val="3"/>
  </w:num>
  <w:num w:numId="16" w16cid:durableId="1188442451">
    <w:abstractNumId w:val="4"/>
  </w:num>
  <w:num w:numId="17" w16cid:durableId="196087264">
    <w:abstractNumId w:val="7"/>
  </w:num>
  <w:num w:numId="18" w16cid:durableId="237637381">
    <w:abstractNumId w:val="10"/>
  </w:num>
  <w:num w:numId="19" w16cid:durableId="15432447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F3"/>
    <w:rsid w:val="00012B63"/>
    <w:rsid w:val="00015E7E"/>
    <w:rsid w:val="000178E7"/>
    <w:rsid w:val="00025C8A"/>
    <w:rsid w:val="00052B38"/>
    <w:rsid w:val="00083075"/>
    <w:rsid w:val="0008319A"/>
    <w:rsid w:val="000B3198"/>
    <w:rsid w:val="000D57C8"/>
    <w:rsid w:val="000E23A8"/>
    <w:rsid w:val="000F648F"/>
    <w:rsid w:val="000F7521"/>
    <w:rsid w:val="00101DAE"/>
    <w:rsid w:val="001225AF"/>
    <w:rsid w:val="001359AC"/>
    <w:rsid w:val="0014737B"/>
    <w:rsid w:val="00153714"/>
    <w:rsid w:val="001750AC"/>
    <w:rsid w:val="00176C86"/>
    <w:rsid w:val="0018649E"/>
    <w:rsid w:val="00193B6A"/>
    <w:rsid w:val="001A42DB"/>
    <w:rsid w:val="001A59B9"/>
    <w:rsid w:val="001B4FD7"/>
    <w:rsid w:val="001C1D0A"/>
    <w:rsid w:val="001C20D8"/>
    <w:rsid w:val="001C527F"/>
    <w:rsid w:val="001F31E5"/>
    <w:rsid w:val="002040C1"/>
    <w:rsid w:val="002136C3"/>
    <w:rsid w:val="002362F2"/>
    <w:rsid w:val="00236596"/>
    <w:rsid w:val="002478B6"/>
    <w:rsid w:val="00265AF2"/>
    <w:rsid w:val="002705F7"/>
    <w:rsid w:val="00287826"/>
    <w:rsid w:val="002A0407"/>
    <w:rsid w:val="002A11E2"/>
    <w:rsid w:val="002B5F9E"/>
    <w:rsid w:val="002B709A"/>
    <w:rsid w:val="002B754E"/>
    <w:rsid w:val="002C2991"/>
    <w:rsid w:val="002C7CBF"/>
    <w:rsid w:val="002E5EA6"/>
    <w:rsid w:val="00300942"/>
    <w:rsid w:val="0030421A"/>
    <w:rsid w:val="003053C0"/>
    <w:rsid w:val="00310421"/>
    <w:rsid w:val="00310BD1"/>
    <w:rsid w:val="00314335"/>
    <w:rsid w:val="00317167"/>
    <w:rsid w:val="00327284"/>
    <w:rsid w:val="0034012E"/>
    <w:rsid w:val="00345C51"/>
    <w:rsid w:val="00346DA9"/>
    <w:rsid w:val="00351F87"/>
    <w:rsid w:val="00355FF9"/>
    <w:rsid w:val="003577DF"/>
    <w:rsid w:val="00377BA5"/>
    <w:rsid w:val="00383D36"/>
    <w:rsid w:val="003A7C19"/>
    <w:rsid w:val="003B21BE"/>
    <w:rsid w:val="003C12FD"/>
    <w:rsid w:val="004029DF"/>
    <w:rsid w:val="004065DA"/>
    <w:rsid w:val="00440656"/>
    <w:rsid w:val="0046120B"/>
    <w:rsid w:val="00481CC1"/>
    <w:rsid w:val="00492273"/>
    <w:rsid w:val="00492DE0"/>
    <w:rsid w:val="00494D52"/>
    <w:rsid w:val="00496114"/>
    <w:rsid w:val="004A363E"/>
    <w:rsid w:val="004A534D"/>
    <w:rsid w:val="004C7A00"/>
    <w:rsid w:val="004D423C"/>
    <w:rsid w:val="004D4B65"/>
    <w:rsid w:val="00500788"/>
    <w:rsid w:val="00526B55"/>
    <w:rsid w:val="00531A72"/>
    <w:rsid w:val="00532445"/>
    <w:rsid w:val="00564833"/>
    <w:rsid w:val="00567562"/>
    <w:rsid w:val="00584F6F"/>
    <w:rsid w:val="0059511D"/>
    <w:rsid w:val="00595FEA"/>
    <w:rsid w:val="005A6F80"/>
    <w:rsid w:val="005B556A"/>
    <w:rsid w:val="005B6D38"/>
    <w:rsid w:val="005D3417"/>
    <w:rsid w:val="005D6303"/>
    <w:rsid w:val="005E06E8"/>
    <w:rsid w:val="005F6001"/>
    <w:rsid w:val="00604D72"/>
    <w:rsid w:val="00627DF7"/>
    <w:rsid w:val="0063266C"/>
    <w:rsid w:val="00633971"/>
    <w:rsid w:val="00640A3B"/>
    <w:rsid w:val="006423F8"/>
    <w:rsid w:val="006477EC"/>
    <w:rsid w:val="00657767"/>
    <w:rsid w:val="00660523"/>
    <w:rsid w:val="00665467"/>
    <w:rsid w:val="006921C4"/>
    <w:rsid w:val="006A0D4B"/>
    <w:rsid w:val="006B17DE"/>
    <w:rsid w:val="006C0FEA"/>
    <w:rsid w:val="006C5B7A"/>
    <w:rsid w:val="006D5014"/>
    <w:rsid w:val="00700C3E"/>
    <w:rsid w:val="0071071F"/>
    <w:rsid w:val="00710806"/>
    <w:rsid w:val="00713236"/>
    <w:rsid w:val="00721F26"/>
    <w:rsid w:val="0073730C"/>
    <w:rsid w:val="00743E2E"/>
    <w:rsid w:val="007563EF"/>
    <w:rsid w:val="0075711A"/>
    <w:rsid w:val="00761890"/>
    <w:rsid w:val="00770A67"/>
    <w:rsid w:val="0077527A"/>
    <w:rsid w:val="00794362"/>
    <w:rsid w:val="00795BE5"/>
    <w:rsid w:val="007A4C7A"/>
    <w:rsid w:val="007B6AC3"/>
    <w:rsid w:val="007C3AB9"/>
    <w:rsid w:val="007C50AF"/>
    <w:rsid w:val="007C74F3"/>
    <w:rsid w:val="007D131E"/>
    <w:rsid w:val="007D585B"/>
    <w:rsid w:val="007E3077"/>
    <w:rsid w:val="007E33FC"/>
    <w:rsid w:val="007F7A3F"/>
    <w:rsid w:val="00813AD9"/>
    <w:rsid w:val="00821E1B"/>
    <w:rsid w:val="008239AC"/>
    <w:rsid w:val="00824A7C"/>
    <w:rsid w:val="008251FE"/>
    <w:rsid w:val="00834E5C"/>
    <w:rsid w:val="00834F19"/>
    <w:rsid w:val="00847CF6"/>
    <w:rsid w:val="00855B6F"/>
    <w:rsid w:val="0086446E"/>
    <w:rsid w:val="0086591D"/>
    <w:rsid w:val="00881707"/>
    <w:rsid w:val="00886E86"/>
    <w:rsid w:val="008960C8"/>
    <w:rsid w:val="008A3F94"/>
    <w:rsid w:val="008B1423"/>
    <w:rsid w:val="008C09D7"/>
    <w:rsid w:val="008C2DB2"/>
    <w:rsid w:val="008D0A49"/>
    <w:rsid w:val="008D0EEE"/>
    <w:rsid w:val="008D75CF"/>
    <w:rsid w:val="008E0DB4"/>
    <w:rsid w:val="009273D5"/>
    <w:rsid w:val="009275C5"/>
    <w:rsid w:val="00931007"/>
    <w:rsid w:val="00933F1D"/>
    <w:rsid w:val="00940FC6"/>
    <w:rsid w:val="0094260A"/>
    <w:rsid w:val="0094284A"/>
    <w:rsid w:val="00950D5D"/>
    <w:rsid w:val="009555C4"/>
    <w:rsid w:val="009762E2"/>
    <w:rsid w:val="009822F3"/>
    <w:rsid w:val="009868F3"/>
    <w:rsid w:val="009A16BD"/>
    <w:rsid w:val="009A6365"/>
    <w:rsid w:val="009A6A82"/>
    <w:rsid w:val="009B123E"/>
    <w:rsid w:val="009D4CB3"/>
    <w:rsid w:val="009D7414"/>
    <w:rsid w:val="009F297D"/>
    <w:rsid w:val="009F455E"/>
    <w:rsid w:val="00A041C3"/>
    <w:rsid w:val="00A1114E"/>
    <w:rsid w:val="00A347BE"/>
    <w:rsid w:val="00A42852"/>
    <w:rsid w:val="00A62D07"/>
    <w:rsid w:val="00A71FFF"/>
    <w:rsid w:val="00A92B6D"/>
    <w:rsid w:val="00A95E63"/>
    <w:rsid w:val="00A962FA"/>
    <w:rsid w:val="00A96786"/>
    <w:rsid w:val="00A96A5B"/>
    <w:rsid w:val="00AB361D"/>
    <w:rsid w:val="00AC6996"/>
    <w:rsid w:val="00AE16EC"/>
    <w:rsid w:val="00AE1955"/>
    <w:rsid w:val="00AF4F2B"/>
    <w:rsid w:val="00B0341F"/>
    <w:rsid w:val="00B11957"/>
    <w:rsid w:val="00B30D78"/>
    <w:rsid w:val="00B36BD2"/>
    <w:rsid w:val="00B4113D"/>
    <w:rsid w:val="00B440B1"/>
    <w:rsid w:val="00B605A6"/>
    <w:rsid w:val="00B777B0"/>
    <w:rsid w:val="00B856A5"/>
    <w:rsid w:val="00BA510B"/>
    <w:rsid w:val="00BB7EF5"/>
    <w:rsid w:val="00BD4468"/>
    <w:rsid w:val="00BD5374"/>
    <w:rsid w:val="00BE03D8"/>
    <w:rsid w:val="00BF50DA"/>
    <w:rsid w:val="00C028A8"/>
    <w:rsid w:val="00C13FBA"/>
    <w:rsid w:val="00C204D2"/>
    <w:rsid w:val="00C269AC"/>
    <w:rsid w:val="00C30711"/>
    <w:rsid w:val="00C50D88"/>
    <w:rsid w:val="00C51B82"/>
    <w:rsid w:val="00C623DF"/>
    <w:rsid w:val="00C7044D"/>
    <w:rsid w:val="00C748AE"/>
    <w:rsid w:val="00C76EDE"/>
    <w:rsid w:val="00C84071"/>
    <w:rsid w:val="00CA5569"/>
    <w:rsid w:val="00CA70FF"/>
    <w:rsid w:val="00CF326D"/>
    <w:rsid w:val="00D21FC2"/>
    <w:rsid w:val="00D44F3B"/>
    <w:rsid w:val="00D46394"/>
    <w:rsid w:val="00D46A55"/>
    <w:rsid w:val="00D712D3"/>
    <w:rsid w:val="00D75663"/>
    <w:rsid w:val="00D936EB"/>
    <w:rsid w:val="00D9410E"/>
    <w:rsid w:val="00DA2C06"/>
    <w:rsid w:val="00DB0F28"/>
    <w:rsid w:val="00DB6875"/>
    <w:rsid w:val="00DC5EA1"/>
    <w:rsid w:val="00DD5E96"/>
    <w:rsid w:val="00DE7279"/>
    <w:rsid w:val="00E109A4"/>
    <w:rsid w:val="00E1209B"/>
    <w:rsid w:val="00E200A9"/>
    <w:rsid w:val="00E2028C"/>
    <w:rsid w:val="00E32A1D"/>
    <w:rsid w:val="00E4160F"/>
    <w:rsid w:val="00E436F6"/>
    <w:rsid w:val="00E46342"/>
    <w:rsid w:val="00E533C0"/>
    <w:rsid w:val="00E626F7"/>
    <w:rsid w:val="00E816C3"/>
    <w:rsid w:val="00E86B58"/>
    <w:rsid w:val="00E96C30"/>
    <w:rsid w:val="00EB380B"/>
    <w:rsid w:val="00EC3E3E"/>
    <w:rsid w:val="00ED5C8A"/>
    <w:rsid w:val="00EE1430"/>
    <w:rsid w:val="00F108C2"/>
    <w:rsid w:val="00F12651"/>
    <w:rsid w:val="00F27088"/>
    <w:rsid w:val="00F311E5"/>
    <w:rsid w:val="00F43E97"/>
    <w:rsid w:val="00F74D94"/>
    <w:rsid w:val="00F757E6"/>
    <w:rsid w:val="00F76E2A"/>
    <w:rsid w:val="00F81ED7"/>
    <w:rsid w:val="00F833EB"/>
    <w:rsid w:val="00F84907"/>
    <w:rsid w:val="00F85B04"/>
    <w:rsid w:val="00F85DCB"/>
    <w:rsid w:val="00F8759F"/>
    <w:rsid w:val="00F87899"/>
    <w:rsid w:val="00FC3019"/>
    <w:rsid w:val="00FC37F2"/>
    <w:rsid w:val="00FD4F30"/>
    <w:rsid w:val="00FD7F5A"/>
    <w:rsid w:val="00FE0947"/>
    <w:rsid w:val="00FF4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561F3"/>
  <w15:chartTrackingRefBased/>
  <w15:docId w15:val="{B52756D6-F2CD-436A-A117-B1E91773F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284"/>
    <w:pPr>
      <w:spacing w:line="288" w:lineRule="auto"/>
    </w:pPr>
    <w:rPr>
      <w:color w:val="404040" w:themeColor="text1" w:themeTint="BF"/>
      <w:sz w:val="20"/>
    </w:rPr>
  </w:style>
  <w:style w:type="paragraph" w:styleId="Heading1">
    <w:name w:val="heading 1"/>
    <w:basedOn w:val="Normal"/>
    <w:next w:val="Normal"/>
    <w:link w:val="Heading1Char"/>
    <w:qFormat/>
    <w:rsid w:val="0063266C"/>
    <w:pPr>
      <w:keepNext/>
      <w:keepLines/>
      <w:numPr>
        <w:numId w:val="1"/>
      </w:numPr>
      <w:spacing w:before="360" w:after="240"/>
      <w:ind w:left="567" w:hanging="567"/>
      <w:outlineLvl w:val="0"/>
    </w:pPr>
    <w:rPr>
      <w:rFonts w:asciiTheme="majorHAnsi" w:eastAsiaTheme="majorEastAsia" w:hAnsiTheme="majorHAnsi" w:cstheme="majorBidi"/>
      <w:color w:val="166583" w:themeColor="accent2"/>
      <w:sz w:val="28"/>
      <w:szCs w:val="28"/>
      <w:lang w:val="en-GB"/>
    </w:rPr>
  </w:style>
  <w:style w:type="paragraph" w:styleId="Heading2">
    <w:name w:val="heading 2"/>
    <w:basedOn w:val="Normal"/>
    <w:next w:val="Normal"/>
    <w:link w:val="Heading2Char"/>
    <w:unhideWhenUsed/>
    <w:qFormat/>
    <w:rsid w:val="0063266C"/>
    <w:pPr>
      <w:keepNext/>
      <w:keepLines/>
      <w:numPr>
        <w:ilvl w:val="1"/>
        <w:numId w:val="1"/>
      </w:numPr>
      <w:spacing w:before="360" w:after="240"/>
      <w:ind w:left="709" w:hanging="709"/>
      <w:outlineLvl w:val="1"/>
    </w:pPr>
    <w:rPr>
      <w:rFonts w:asciiTheme="majorHAnsi" w:eastAsiaTheme="majorEastAsia" w:hAnsiTheme="majorHAnsi" w:cstheme="majorBidi"/>
      <w:color w:val="4C7C8F" w:themeColor="accent3" w:themeShade="80"/>
      <w:sz w:val="24"/>
      <w:szCs w:val="24"/>
    </w:rPr>
  </w:style>
  <w:style w:type="paragraph" w:styleId="Heading3">
    <w:name w:val="heading 3"/>
    <w:basedOn w:val="Normal"/>
    <w:next w:val="Normal"/>
    <w:link w:val="Heading3Char"/>
    <w:unhideWhenUsed/>
    <w:qFormat/>
    <w:rsid w:val="0063266C"/>
    <w:pPr>
      <w:keepNext/>
      <w:keepLines/>
      <w:spacing w:before="240" w:after="120"/>
      <w:outlineLvl w:val="2"/>
    </w:pPr>
    <w:rPr>
      <w:rFonts w:asciiTheme="majorHAnsi" w:eastAsiaTheme="majorEastAsia" w:hAnsiTheme="majorHAnsi" w:cstheme="majorBidi"/>
      <w:b/>
      <w:bCs/>
      <w:color w:val="595959" w:themeColor="text1" w:themeTint="A6"/>
      <w:sz w:val="22"/>
    </w:rPr>
  </w:style>
  <w:style w:type="paragraph" w:styleId="Heading4">
    <w:name w:val="heading 4"/>
    <w:basedOn w:val="Normal"/>
    <w:next w:val="Normal"/>
    <w:link w:val="Heading4Char"/>
    <w:unhideWhenUsed/>
    <w:qFormat/>
    <w:rsid w:val="00BF50DA"/>
    <w:pPr>
      <w:keepNext/>
      <w:keepLines/>
      <w:numPr>
        <w:ilvl w:val="3"/>
        <w:numId w:val="1"/>
      </w:numPr>
      <w:spacing w:before="40" w:after="0"/>
      <w:outlineLvl w:val="3"/>
    </w:pPr>
    <w:rPr>
      <w:rFonts w:asciiTheme="majorHAnsi" w:eastAsiaTheme="majorEastAsia" w:hAnsiTheme="majorHAnsi" w:cstheme="majorBidi"/>
      <w:i/>
      <w:iCs/>
      <w:color w:val="595959" w:themeColor="text1" w:themeTint="A6"/>
    </w:rPr>
  </w:style>
  <w:style w:type="paragraph" w:styleId="Heading5">
    <w:name w:val="heading 5"/>
    <w:basedOn w:val="Normal"/>
    <w:next w:val="Normal"/>
    <w:link w:val="Heading5Char"/>
    <w:unhideWhenUsed/>
    <w:rsid w:val="00795BE5"/>
    <w:pPr>
      <w:keepNext/>
      <w:keepLines/>
      <w:numPr>
        <w:ilvl w:val="4"/>
        <w:numId w:val="1"/>
      </w:numPr>
      <w:spacing w:before="40" w:after="0"/>
      <w:outlineLvl w:val="4"/>
    </w:pPr>
    <w:rPr>
      <w:rFonts w:asciiTheme="majorHAnsi" w:eastAsiaTheme="majorEastAsia" w:hAnsiTheme="majorHAnsi" w:cstheme="majorBidi"/>
      <w:color w:val="082A3E" w:themeColor="accent1" w:themeShade="BF"/>
    </w:rPr>
  </w:style>
  <w:style w:type="paragraph" w:styleId="Heading6">
    <w:name w:val="heading 6"/>
    <w:basedOn w:val="Normal"/>
    <w:next w:val="Normal"/>
    <w:link w:val="Heading6Char"/>
    <w:unhideWhenUsed/>
    <w:qFormat/>
    <w:rsid w:val="00795BE5"/>
    <w:pPr>
      <w:keepNext/>
      <w:keepLines/>
      <w:numPr>
        <w:ilvl w:val="5"/>
        <w:numId w:val="1"/>
      </w:numPr>
      <w:spacing w:before="40" w:after="0"/>
      <w:outlineLvl w:val="5"/>
    </w:pPr>
    <w:rPr>
      <w:rFonts w:asciiTheme="majorHAnsi" w:eastAsiaTheme="majorEastAsia" w:hAnsiTheme="majorHAnsi" w:cstheme="majorBidi"/>
      <w:color w:val="051C29" w:themeColor="accent1" w:themeShade="7F"/>
    </w:rPr>
  </w:style>
  <w:style w:type="paragraph" w:styleId="Heading7">
    <w:name w:val="heading 7"/>
    <w:basedOn w:val="Normal"/>
    <w:next w:val="Normal"/>
    <w:link w:val="Heading7Char"/>
    <w:unhideWhenUsed/>
    <w:qFormat/>
    <w:rsid w:val="00795BE5"/>
    <w:pPr>
      <w:keepNext/>
      <w:keepLines/>
      <w:numPr>
        <w:ilvl w:val="6"/>
        <w:numId w:val="1"/>
      </w:numPr>
      <w:spacing w:before="40" w:after="0"/>
      <w:outlineLvl w:val="6"/>
    </w:pPr>
    <w:rPr>
      <w:rFonts w:asciiTheme="majorHAnsi" w:eastAsiaTheme="majorEastAsia" w:hAnsiTheme="majorHAnsi" w:cstheme="majorBidi"/>
      <w:i/>
      <w:iCs/>
      <w:color w:val="051C29" w:themeColor="accent1" w:themeShade="7F"/>
    </w:rPr>
  </w:style>
  <w:style w:type="paragraph" w:styleId="Heading8">
    <w:name w:val="heading 8"/>
    <w:basedOn w:val="Normal"/>
    <w:next w:val="Normal"/>
    <w:link w:val="Heading8Char"/>
    <w:unhideWhenUsed/>
    <w:qFormat/>
    <w:rsid w:val="00795BE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795BE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
    <w:name w:val="TOC"/>
    <w:basedOn w:val="Normal"/>
    <w:link w:val="TOCChar"/>
    <w:qFormat/>
    <w:rsid w:val="00AE1955"/>
    <w:rPr>
      <w:rFonts w:asciiTheme="majorHAnsi" w:hAnsiTheme="majorHAnsi"/>
      <w:color w:val="166583" w:themeColor="accent2"/>
      <w:sz w:val="44"/>
      <w:szCs w:val="44"/>
    </w:rPr>
  </w:style>
  <w:style w:type="character" w:customStyle="1" w:styleId="Heading1Char">
    <w:name w:val="Heading 1 Char"/>
    <w:basedOn w:val="DefaultParagraphFont"/>
    <w:link w:val="Heading1"/>
    <w:rsid w:val="0063266C"/>
    <w:rPr>
      <w:rFonts w:asciiTheme="majorHAnsi" w:eastAsiaTheme="majorEastAsia" w:hAnsiTheme="majorHAnsi" w:cstheme="majorBidi"/>
      <w:color w:val="166583" w:themeColor="accent2"/>
      <w:sz w:val="28"/>
      <w:szCs w:val="28"/>
      <w:lang w:val="en-GB"/>
    </w:rPr>
  </w:style>
  <w:style w:type="character" w:customStyle="1" w:styleId="TOCChar">
    <w:name w:val="TOC Char"/>
    <w:basedOn w:val="DefaultParagraphFont"/>
    <w:link w:val="TOC"/>
    <w:rsid w:val="00AE1955"/>
    <w:rPr>
      <w:rFonts w:asciiTheme="majorHAnsi" w:hAnsiTheme="majorHAnsi"/>
      <w:color w:val="166583" w:themeColor="accent2"/>
      <w:sz w:val="44"/>
      <w:szCs w:val="44"/>
    </w:rPr>
  </w:style>
  <w:style w:type="character" w:styleId="Strong">
    <w:name w:val="Strong"/>
    <w:uiPriority w:val="22"/>
    <w:qFormat/>
    <w:rsid w:val="00B605A6"/>
    <w:rPr>
      <w:color w:val="166583" w:themeColor="accent2"/>
    </w:rPr>
  </w:style>
  <w:style w:type="character" w:customStyle="1" w:styleId="Heading2Char">
    <w:name w:val="Heading 2 Char"/>
    <w:basedOn w:val="DefaultParagraphFont"/>
    <w:link w:val="Heading2"/>
    <w:rsid w:val="0063266C"/>
    <w:rPr>
      <w:rFonts w:asciiTheme="majorHAnsi" w:eastAsiaTheme="majorEastAsia" w:hAnsiTheme="majorHAnsi" w:cstheme="majorBidi"/>
      <w:color w:val="4C7C8F" w:themeColor="accent3" w:themeShade="80"/>
      <w:sz w:val="24"/>
      <w:szCs w:val="24"/>
    </w:rPr>
  </w:style>
  <w:style w:type="character" w:customStyle="1" w:styleId="Heading3Char">
    <w:name w:val="Heading 3 Char"/>
    <w:basedOn w:val="DefaultParagraphFont"/>
    <w:link w:val="Heading3"/>
    <w:rsid w:val="0063266C"/>
    <w:rPr>
      <w:rFonts w:asciiTheme="majorHAnsi" w:eastAsiaTheme="majorEastAsia" w:hAnsiTheme="majorHAnsi" w:cstheme="majorBidi"/>
      <w:b/>
      <w:bCs/>
      <w:color w:val="595959" w:themeColor="text1" w:themeTint="A6"/>
    </w:rPr>
  </w:style>
  <w:style w:type="character" w:customStyle="1" w:styleId="Heading4Char">
    <w:name w:val="Heading 4 Char"/>
    <w:basedOn w:val="DefaultParagraphFont"/>
    <w:link w:val="Heading4"/>
    <w:uiPriority w:val="9"/>
    <w:rsid w:val="00BF50DA"/>
    <w:rPr>
      <w:rFonts w:asciiTheme="majorHAnsi" w:eastAsiaTheme="majorEastAsia" w:hAnsiTheme="majorHAnsi" w:cstheme="majorBidi"/>
      <w:i/>
      <w:iCs/>
      <w:color w:val="595959" w:themeColor="text1" w:themeTint="A6"/>
      <w:sz w:val="20"/>
    </w:rPr>
  </w:style>
  <w:style w:type="character" w:customStyle="1" w:styleId="Heading5Char">
    <w:name w:val="Heading 5 Char"/>
    <w:basedOn w:val="DefaultParagraphFont"/>
    <w:link w:val="Heading5"/>
    <w:uiPriority w:val="9"/>
    <w:semiHidden/>
    <w:rsid w:val="00795BE5"/>
    <w:rPr>
      <w:rFonts w:asciiTheme="majorHAnsi" w:eastAsiaTheme="majorEastAsia" w:hAnsiTheme="majorHAnsi" w:cstheme="majorBidi"/>
      <w:color w:val="082A3E" w:themeColor="accent1" w:themeShade="BF"/>
    </w:rPr>
  </w:style>
  <w:style w:type="character" w:customStyle="1" w:styleId="Heading6Char">
    <w:name w:val="Heading 6 Char"/>
    <w:basedOn w:val="DefaultParagraphFont"/>
    <w:link w:val="Heading6"/>
    <w:uiPriority w:val="9"/>
    <w:semiHidden/>
    <w:rsid w:val="00795BE5"/>
    <w:rPr>
      <w:rFonts w:asciiTheme="majorHAnsi" w:eastAsiaTheme="majorEastAsia" w:hAnsiTheme="majorHAnsi" w:cstheme="majorBidi"/>
      <w:color w:val="051C29" w:themeColor="accent1" w:themeShade="7F"/>
    </w:rPr>
  </w:style>
  <w:style w:type="character" w:customStyle="1" w:styleId="Heading7Char">
    <w:name w:val="Heading 7 Char"/>
    <w:basedOn w:val="DefaultParagraphFont"/>
    <w:link w:val="Heading7"/>
    <w:uiPriority w:val="9"/>
    <w:semiHidden/>
    <w:rsid w:val="00795BE5"/>
    <w:rPr>
      <w:rFonts w:asciiTheme="majorHAnsi" w:eastAsiaTheme="majorEastAsia" w:hAnsiTheme="majorHAnsi" w:cstheme="majorBidi"/>
      <w:i/>
      <w:iCs/>
      <w:color w:val="051C29" w:themeColor="accent1" w:themeShade="7F"/>
    </w:rPr>
  </w:style>
  <w:style w:type="character" w:customStyle="1" w:styleId="Heading8Char">
    <w:name w:val="Heading 8 Char"/>
    <w:basedOn w:val="DefaultParagraphFont"/>
    <w:link w:val="Heading8"/>
    <w:uiPriority w:val="9"/>
    <w:semiHidden/>
    <w:rsid w:val="00795BE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95BE5"/>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3266C"/>
    <w:pPr>
      <w:spacing w:after="0" w:line="240" w:lineRule="auto"/>
      <w:contextualSpacing/>
    </w:pPr>
    <w:rPr>
      <w:rFonts w:asciiTheme="majorHAnsi" w:eastAsiaTheme="majorEastAsia" w:hAnsiTheme="majorHAnsi" w:cstheme="majorBidi"/>
      <w:color w:val="auto"/>
      <w:spacing w:val="-10"/>
      <w:kern w:val="28"/>
      <w:sz w:val="56"/>
      <w:szCs w:val="56"/>
    </w:rPr>
  </w:style>
  <w:style w:type="paragraph" w:styleId="Header">
    <w:name w:val="header"/>
    <w:basedOn w:val="Normal"/>
    <w:link w:val="HeaderChar"/>
    <w:uiPriority w:val="99"/>
    <w:unhideWhenUsed/>
    <w:rsid w:val="005D6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303"/>
    <w:rPr>
      <w:color w:val="404040" w:themeColor="text1" w:themeTint="BF"/>
      <w:sz w:val="20"/>
    </w:rPr>
  </w:style>
  <w:style w:type="paragraph" w:styleId="Footer">
    <w:name w:val="footer"/>
    <w:basedOn w:val="Normal"/>
    <w:link w:val="FooterChar"/>
    <w:uiPriority w:val="99"/>
    <w:unhideWhenUsed/>
    <w:rsid w:val="005D6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303"/>
    <w:rPr>
      <w:color w:val="404040" w:themeColor="text1" w:themeTint="BF"/>
      <w:sz w:val="20"/>
    </w:rPr>
  </w:style>
  <w:style w:type="character" w:customStyle="1" w:styleId="20nls">
    <w:name w:val="_20nls"/>
    <w:basedOn w:val="DefaultParagraphFont"/>
    <w:rsid w:val="00C50D88"/>
  </w:style>
  <w:style w:type="character" w:styleId="Hyperlink">
    <w:name w:val="Hyperlink"/>
    <w:basedOn w:val="DefaultParagraphFont"/>
    <w:uiPriority w:val="99"/>
    <w:unhideWhenUsed/>
    <w:rsid w:val="002E5EA6"/>
    <w:rPr>
      <w:color w:val="0563C1" w:themeColor="hyperlink"/>
      <w:u w:val="single"/>
    </w:rPr>
  </w:style>
  <w:style w:type="character" w:styleId="UnresolvedMention">
    <w:name w:val="Unresolved Mention"/>
    <w:basedOn w:val="DefaultParagraphFont"/>
    <w:uiPriority w:val="99"/>
    <w:semiHidden/>
    <w:unhideWhenUsed/>
    <w:rsid w:val="002E5EA6"/>
    <w:rPr>
      <w:color w:val="605E5C"/>
      <w:shd w:val="clear" w:color="auto" w:fill="E1DFDD"/>
    </w:rPr>
  </w:style>
  <w:style w:type="paragraph" w:styleId="ListParagraph">
    <w:name w:val="List Paragraph"/>
    <w:aliases w:val="1st level - Bullet List Paragraph,Paragrafo elenco,List Paragraph1,List Paragraph - Dani,List Paragraph 1 - Dani,En tête 1,Recommendation,List Paragraph11,L,F5 List Paragraph,Dot pt,CV text,Medium Grid 1 - Accent 21,Numbered Paragraph,列,l"/>
    <w:basedOn w:val="Normal"/>
    <w:link w:val="ListParagraphChar"/>
    <w:uiPriority w:val="34"/>
    <w:qFormat/>
    <w:rsid w:val="0063266C"/>
    <w:pPr>
      <w:spacing w:before="80" w:after="80" w:line="276" w:lineRule="auto"/>
      <w:ind w:left="720"/>
      <w:contextualSpacing/>
      <w:jc w:val="both"/>
    </w:pPr>
    <w:rPr>
      <w:rFonts w:ascii="Arial" w:eastAsia="Times New Roman" w:hAnsi="Arial" w:cs="Times New Roman"/>
      <w:color w:val="auto"/>
      <w:sz w:val="22"/>
      <w:szCs w:val="24"/>
    </w:rPr>
  </w:style>
  <w:style w:type="table" w:customStyle="1" w:styleId="TableGrid1">
    <w:name w:val="Table Grid1"/>
    <w:basedOn w:val="TableNormal"/>
    <w:next w:val="TableNormal"/>
    <w:uiPriority w:val="39"/>
    <w:rsid w:val="0063266C"/>
    <w:pPr>
      <w:spacing w:before="60" w:after="60" w:line="288" w:lineRule="auto"/>
    </w:pPr>
    <w:rPr>
      <w:rFonts w:ascii="Arial" w:eastAsia="Arial" w:hAnsi="Arial" w:cs="Times New Roman"/>
      <w:color w:val="FFFFFF"/>
      <w:sz w:val="20"/>
    </w:rPr>
    <w:tblPr>
      <w:tblStyleRowBandSize w:val="1"/>
      <w:tblBorders>
        <w:top w:val="single" w:sz="4" w:space="0" w:color="166583"/>
        <w:bottom w:val="single" w:sz="4" w:space="0" w:color="166583"/>
        <w:insideH w:val="single" w:sz="4" w:space="0" w:color="166583"/>
      </w:tblBorders>
    </w:tblPr>
    <w:tcPr>
      <w:shd w:val="clear" w:color="auto" w:fill="auto"/>
    </w:tcPr>
    <w:tblStylePr w:type="firstRow">
      <w:pPr>
        <w:jc w:val="left"/>
      </w:pPr>
      <w:rPr>
        <w:rFonts w:ascii="Arial" w:hAnsi="Arial"/>
        <w:b/>
        <w:color w:val="FFFFFF" w:themeColor="background1"/>
      </w:rPr>
      <w:tblPr/>
      <w:tcPr>
        <w:shd w:val="clear" w:color="auto" w:fill="166583"/>
      </w:tcPr>
    </w:tblStylePr>
    <w:tblStylePr w:type="lastRow">
      <w:tblPr/>
      <w:tcPr>
        <w:shd w:val="clear" w:color="auto" w:fill="F2F2F2"/>
      </w:tcPr>
    </w:tblStylePr>
    <w:tblStylePr w:type="firstCol">
      <w:rPr>
        <w:color w:val="000000"/>
      </w:rPr>
      <w:tblPr/>
      <w:tcPr>
        <w:shd w:val="clear" w:color="auto" w:fill="D0E0E6"/>
      </w:tcPr>
    </w:tblStylePr>
  </w:style>
  <w:style w:type="character" w:customStyle="1" w:styleId="ListParagraphChar">
    <w:name w:val="List Paragraph Char"/>
    <w:aliases w:val="1st level - Bullet List Paragraph Char,Paragrafo elenco Char,List Paragraph1 Char,List Paragraph - Dani Char,List Paragraph 1 - Dani Char,En tête 1 Char,Recommendation Char,List Paragraph11 Char,L Char,F5 List Paragraph Char,列 Char"/>
    <w:link w:val="ListParagraph"/>
    <w:uiPriority w:val="34"/>
    <w:qFormat/>
    <w:locked/>
    <w:rsid w:val="0063266C"/>
    <w:rPr>
      <w:rFonts w:ascii="Arial" w:eastAsia="Times New Roman" w:hAnsi="Arial" w:cs="Times New Roman"/>
      <w:szCs w:val="24"/>
    </w:rPr>
  </w:style>
  <w:style w:type="character" w:customStyle="1" w:styleId="Style1Char">
    <w:name w:val="Style1 Char"/>
    <w:basedOn w:val="Heading2Char"/>
    <w:link w:val="Style1"/>
    <w:locked/>
    <w:rsid w:val="0063266C"/>
    <w:rPr>
      <w:rFonts w:ascii="Arial" w:eastAsiaTheme="majorEastAsia" w:hAnsi="Arial" w:cstheme="majorBidi"/>
      <w:color w:val="000000" w:themeColor="text1"/>
      <w:sz w:val="26"/>
      <w:szCs w:val="26"/>
    </w:rPr>
  </w:style>
  <w:style w:type="paragraph" w:customStyle="1" w:styleId="Style1">
    <w:name w:val="Style1"/>
    <w:basedOn w:val="Heading2"/>
    <w:link w:val="Style1Char"/>
    <w:qFormat/>
    <w:rsid w:val="0063266C"/>
    <w:pPr>
      <w:numPr>
        <w:ilvl w:val="0"/>
        <w:numId w:val="0"/>
      </w:numPr>
      <w:spacing w:before="100" w:after="100" w:line="276" w:lineRule="auto"/>
      <w:jc w:val="both"/>
    </w:pPr>
    <w:rPr>
      <w:rFonts w:ascii="Arial" w:hAnsi="Arial"/>
      <w:color w:val="000000" w:themeColor="text1"/>
      <w:sz w:val="26"/>
      <w:szCs w:val="26"/>
    </w:rPr>
  </w:style>
  <w:style w:type="character" w:customStyle="1" w:styleId="TitleChar">
    <w:name w:val="Title Char"/>
    <w:basedOn w:val="DefaultParagraphFont"/>
    <w:link w:val="Title"/>
    <w:uiPriority w:val="10"/>
    <w:rsid w:val="0063266C"/>
    <w:rPr>
      <w:rFonts w:asciiTheme="majorHAnsi" w:eastAsiaTheme="majorEastAsia" w:hAnsiTheme="majorHAnsi" w:cstheme="majorBidi"/>
      <w:spacing w:val="-10"/>
      <w:kern w:val="28"/>
      <w:sz w:val="56"/>
      <w:szCs w:val="56"/>
    </w:rPr>
  </w:style>
  <w:style w:type="paragraph" w:customStyle="1" w:styleId="Bullets">
    <w:name w:val="Bullets"/>
    <w:basedOn w:val="ListParagraph"/>
    <w:link w:val="BulletsChar"/>
    <w:qFormat/>
    <w:rsid w:val="00567562"/>
    <w:pPr>
      <w:numPr>
        <w:numId w:val="8"/>
      </w:numPr>
      <w:spacing w:before="60" w:after="60" w:line="264" w:lineRule="auto"/>
      <w:ind w:left="459" w:hanging="357"/>
      <w:contextualSpacing w:val="0"/>
      <w:jc w:val="left"/>
    </w:pPr>
    <w:rPr>
      <w:rFonts w:cstheme="majorBidi"/>
      <w:bCs/>
      <w:color w:val="404040" w:themeColor="text1" w:themeTint="BF"/>
      <w:lang w:val="en-GB"/>
    </w:rPr>
  </w:style>
  <w:style w:type="character" w:customStyle="1" w:styleId="BulletsChar">
    <w:name w:val="Bullets Char"/>
    <w:basedOn w:val="ListParagraphChar"/>
    <w:link w:val="Bullets"/>
    <w:rsid w:val="00567562"/>
    <w:rPr>
      <w:rFonts w:ascii="Arial" w:eastAsia="Times New Roman" w:hAnsi="Arial" w:cstheme="majorBidi"/>
      <w:bCs/>
      <w:color w:val="404040" w:themeColor="text1" w:themeTint="BF"/>
      <w:szCs w:val="24"/>
      <w:lang w:val="en-GB"/>
    </w:rPr>
  </w:style>
  <w:style w:type="table" w:styleId="TableGrid">
    <w:name w:val="Table Grid"/>
    <w:basedOn w:val="TableNormal"/>
    <w:uiPriority w:val="39"/>
    <w:rsid w:val="000178E7"/>
    <w:pPr>
      <w:spacing w:after="0" w:line="240" w:lineRule="auto"/>
    </w:pPr>
    <w:rPr>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178E7"/>
    <w:rPr>
      <w:sz w:val="16"/>
      <w:szCs w:val="16"/>
    </w:rPr>
  </w:style>
  <w:style w:type="paragraph" w:styleId="CommentText">
    <w:name w:val="annotation text"/>
    <w:basedOn w:val="Normal"/>
    <w:link w:val="CommentTextChar"/>
    <w:uiPriority w:val="99"/>
    <w:unhideWhenUsed/>
    <w:rsid w:val="000178E7"/>
    <w:pPr>
      <w:spacing w:line="240" w:lineRule="auto"/>
    </w:pPr>
    <w:rPr>
      <w:color w:val="auto"/>
      <w:kern w:val="2"/>
      <w:szCs w:val="20"/>
      <w:lang w:val="en-AU"/>
      <w14:ligatures w14:val="standardContextual"/>
    </w:rPr>
  </w:style>
  <w:style w:type="character" w:customStyle="1" w:styleId="CommentTextChar">
    <w:name w:val="Comment Text Char"/>
    <w:basedOn w:val="DefaultParagraphFont"/>
    <w:link w:val="CommentText"/>
    <w:uiPriority w:val="99"/>
    <w:rsid w:val="000178E7"/>
    <w:rPr>
      <w:kern w:val="2"/>
      <w:sz w:val="20"/>
      <w:szCs w:val="20"/>
      <w:lang w:val="en-AU"/>
      <w14:ligatures w14:val="standardContextual"/>
    </w:rPr>
  </w:style>
  <w:style w:type="paragraph" w:styleId="NormalWeb">
    <w:name w:val="Normal (Web)"/>
    <w:basedOn w:val="Normal"/>
    <w:uiPriority w:val="99"/>
    <w:semiHidden/>
    <w:unhideWhenUsed/>
    <w:rsid w:val="00B11957"/>
    <w:pPr>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paragraph" w:styleId="ListBullet">
    <w:name w:val="List Bullet"/>
    <w:basedOn w:val="Normal"/>
    <w:uiPriority w:val="99"/>
    <w:unhideWhenUsed/>
    <w:rsid w:val="00B11957"/>
    <w:pPr>
      <w:numPr>
        <w:numId w:val="16"/>
      </w:numPr>
      <w:spacing w:after="200" w:line="276" w:lineRule="auto"/>
      <w:contextualSpacing/>
    </w:pPr>
    <w:rPr>
      <w:rFonts w:ascii="Calibri" w:eastAsia="Calibri" w:hAnsi="Calibri" w:cs="Times New Roman"/>
      <w:color w:val="auto"/>
      <w:sz w:val="22"/>
      <w:lang w:val="en-AU"/>
    </w:rPr>
  </w:style>
  <w:style w:type="table" w:styleId="TableGridLight">
    <w:name w:val="Grid Table Light"/>
    <w:basedOn w:val="TableNormal"/>
    <w:uiPriority w:val="40"/>
    <w:rsid w:val="002A04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500788"/>
    <w:rPr>
      <w:b/>
      <w:bCs/>
      <w:color w:val="404040" w:themeColor="text1" w:themeTint="BF"/>
      <w:kern w:val="0"/>
      <w:lang w:val="en-US"/>
      <w14:ligatures w14:val="none"/>
    </w:rPr>
  </w:style>
  <w:style w:type="character" w:customStyle="1" w:styleId="CommentSubjectChar">
    <w:name w:val="Comment Subject Char"/>
    <w:basedOn w:val="CommentTextChar"/>
    <w:link w:val="CommentSubject"/>
    <w:uiPriority w:val="99"/>
    <w:semiHidden/>
    <w:rsid w:val="00500788"/>
    <w:rPr>
      <w:b/>
      <w:bCs/>
      <w:color w:val="404040" w:themeColor="text1" w:themeTint="BF"/>
      <w:kern w:val="2"/>
      <w:sz w:val="20"/>
      <w:szCs w:val="20"/>
      <w:lang w:val="en-AU"/>
      <w14:ligatures w14:val="standardContextual"/>
    </w:rPr>
  </w:style>
  <w:style w:type="character" w:styleId="SubtleEmphasis">
    <w:name w:val="Subtle Emphasis"/>
    <w:basedOn w:val="DefaultParagraphFont"/>
    <w:uiPriority w:val="19"/>
    <w:qFormat/>
    <w:rsid w:val="00BE03D8"/>
    <w:rPr>
      <w:i/>
      <w:iCs/>
      <w:color w:val="404040" w:themeColor="text1" w:themeTint="BF"/>
    </w:rPr>
  </w:style>
  <w:style w:type="table" w:styleId="GridTable4-Accent3">
    <w:name w:val="Grid Table 4 Accent 3"/>
    <w:basedOn w:val="TableNormal"/>
    <w:uiPriority w:val="49"/>
    <w:rsid w:val="002040C1"/>
    <w:pPr>
      <w:spacing w:after="0" w:line="240" w:lineRule="auto"/>
    </w:pPr>
    <w:tblPr>
      <w:tblStyleRowBandSize w:val="1"/>
      <w:tblStyleColBandSize w:val="1"/>
      <w:tblBorders>
        <w:top w:val="single" w:sz="4" w:space="0" w:color="E2ECF0" w:themeColor="accent3" w:themeTint="99"/>
        <w:left w:val="single" w:sz="4" w:space="0" w:color="E2ECF0" w:themeColor="accent3" w:themeTint="99"/>
        <w:bottom w:val="single" w:sz="4" w:space="0" w:color="E2ECF0" w:themeColor="accent3" w:themeTint="99"/>
        <w:right w:val="single" w:sz="4" w:space="0" w:color="E2ECF0" w:themeColor="accent3" w:themeTint="99"/>
        <w:insideH w:val="single" w:sz="4" w:space="0" w:color="E2ECF0" w:themeColor="accent3" w:themeTint="99"/>
        <w:insideV w:val="single" w:sz="4" w:space="0" w:color="E2ECF0" w:themeColor="accent3" w:themeTint="99"/>
      </w:tblBorders>
    </w:tblPr>
    <w:tblStylePr w:type="firstRow">
      <w:rPr>
        <w:b/>
        <w:bCs/>
        <w:color w:val="FFFFFF" w:themeColor="background1"/>
      </w:rPr>
      <w:tblPr/>
      <w:tcPr>
        <w:tcBorders>
          <w:top w:val="single" w:sz="4" w:space="0" w:color="D0E0E6" w:themeColor="accent3"/>
          <w:left w:val="single" w:sz="4" w:space="0" w:color="D0E0E6" w:themeColor="accent3"/>
          <w:bottom w:val="single" w:sz="4" w:space="0" w:color="D0E0E6" w:themeColor="accent3"/>
          <w:right w:val="single" w:sz="4" w:space="0" w:color="D0E0E6" w:themeColor="accent3"/>
          <w:insideH w:val="nil"/>
          <w:insideV w:val="nil"/>
        </w:tcBorders>
        <w:shd w:val="clear" w:color="auto" w:fill="D0E0E6" w:themeFill="accent3"/>
      </w:tcPr>
    </w:tblStylePr>
    <w:tblStylePr w:type="lastRow">
      <w:rPr>
        <w:b/>
        <w:bCs/>
      </w:rPr>
      <w:tblPr/>
      <w:tcPr>
        <w:tcBorders>
          <w:top w:val="double" w:sz="4" w:space="0" w:color="D0E0E6" w:themeColor="accent3"/>
        </w:tcBorders>
      </w:tcPr>
    </w:tblStylePr>
    <w:tblStylePr w:type="firstCol">
      <w:rPr>
        <w:b/>
        <w:bCs/>
      </w:rPr>
    </w:tblStylePr>
    <w:tblStylePr w:type="lastCol">
      <w:rPr>
        <w:b/>
        <w:bCs/>
      </w:rPr>
    </w:tblStylePr>
    <w:tblStylePr w:type="band1Vert">
      <w:tblPr/>
      <w:tcPr>
        <w:shd w:val="clear" w:color="auto" w:fill="F5F8FA" w:themeFill="accent3" w:themeFillTint="33"/>
      </w:tcPr>
    </w:tblStylePr>
    <w:tblStylePr w:type="band1Horz">
      <w:tblPr/>
      <w:tcPr>
        <w:shd w:val="clear" w:color="auto" w:fill="F5F8FA" w:themeFill="accent3" w:themeFillTint="33"/>
      </w:tcPr>
    </w:tblStylePr>
  </w:style>
  <w:style w:type="table" w:styleId="PlainTable3">
    <w:name w:val="Plain Table 3"/>
    <w:basedOn w:val="TableNormal"/>
    <w:uiPriority w:val="43"/>
    <w:rsid w:val="002040C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251294">
      <w:bodyDiv w:val="1"/>
      <w:marLeft w:val="0"/>
      <w:marRight w:val="0"/>
      <w:marTop w:val="0"/>
      <w:marBottom w:val="0"/>
      <w:divBdr>
        <w:top w:val="none" w:sz="0" w:space="0" w:color="auto"/>
        <w:left w:val="none" w:sz="0" w:space="0" w:color="auto"/>
        <w:bottom w:val="none" w:sz="0" w:space="0" w:color="auto"/>
        <w:right w:val="none" w:sz="0" w:space="0" w:color="auto"/>
      </w:divBdr>
    </w:div>
    <w:div w:id="1045251284">
      <w:bodyDiv w:val="1"/>
      <w:marLeft w:val="0"/>
      <w:marRight w:val="0"/>
      <w:marTop w:val="0"/>
      <w:marBottom w:val="0"/>
      <w:divBdr>
        <w:top w:val="none" w:sz="0" w:space="0" w:color="auto"/>
        <w:left w:val="none" w:sz="0" w:space="0" w:color="auto"/>
        <w:bottom w:val="none" w:sz="0" w:space="0" w:color="auto"/>
        <w:right w:val="none" w:sz="0" w:space="0" w:color="auto"/>
      </w:divBdr>
    </w:div>
    <w:div w:id="1744373926">
      <w:bodyDiv w:val="1"/>
      <w:marLeft w:val="0"/>
      <w:marRight w:val="0"/>
      <w:marTop w:val="0"/>
      <w:marBottom w:val="0"/>
      <w:divBdr>
        <w:top w:val="none" w:sz="0" w:space="0" w:color="auto"/>
        <w:left w:val="none" w:sz="0" w:space="0" w:color="auto"/>
        <w:bottom w:val="none" w:sz="0" w:space="0" w:color="auto"/>
        <w:right w:val="none" w:sz="0" w:space="0" w:color="auto"/>
      </w:divBdr>
    </w:div>
    <w:div w:id="184334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vin.kan\Downloads\Aus4ASEAN_TMP_ToR.dotx" TargetMode="External"/></Relationships>
</file>

<file path=word/theme/theme1.xml><?xml version="1.0" encoding="utf-8"?>
<a:theme xmlns:a="http://schemas.openxmlformats.org/drawingml/2006/main" name="Office Theme">
  <a:themeElements>
    <a:clrScheme name="Aus4ASEAN">
      <a:dk1>
        <a:sysClr val="windowText" lastClr="000000"/>
      </a:dk1>
      <a:lt1>
        <a:sysClr val="window" lastClr="FFFFFF"/>
      </a:lt1>
      <a:dk2>
        <a:srgbClr val="000000"/>
      </a:dk2>
      <a:lt2>
        <a:srgbClr val="FFFFFF"/>
      </a:lt2>
      <a:accent1>
        <a:srgbClr val="0B3954"/>
      </a:accent1>
      <a:accent2>
        <a:srgbClr val="166583"/>
      </a:accent2>
      <a:accent3>
        <a:srgbClr val="D0E0E6"/>
      </a:accent3>
      <a:accent4>
        <a:srgbClr val="5B5F97"/>
      </a:accent4>
      <a:accent5>
        <a:srgbClr val="B8B8D1"/>
      </a:accent5>
      <a:accent6>
        <a:srgbClr val="FFC145"/>
      </a:accent6>
      <a:hlink>
        <a:srgbClr val="0563C1"/>
      </a:hlink>
      <a:folHlink>
        <a:srgbClr val="954F72"/>
      </a:folHlink>
    </a:clrScheme>
    <a:fontScheme name="Aus4ASEA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a2c7f5-bec0-4c2e-bb24-613281d15fab" xsi:nil="true"/>
    <lcf76f155ced4ddcb4097134ff3c332f xmlns="42eb1d1e-26ca-4e13-89cf-4f11b67eb4f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2" ma:contentTypeDescription="Create a new document." ma:contentTypeScope="" ma:versionID="b0669c265b2467702384484b15b7ee5a">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cc7bec70c66cb27520f52a04ad9449e6"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bc37c4-67b8-4faa-825b-8e8c9f1c5831}"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9BB4B-1B02-4B1E-BA26-B84424AB3580}">
  <ds:schemaRefs>
    <ds:schemaRef ds:uri="http://schemas.microsoft.com/office/2006/metadata/properties"/>
    <ds:schemaRef ds:uri="http://schemas.microsoft.com/office/infopath/2007/PartnerControls"/>
    <ds:schemaRef ds:uri="1ba2c7f5-bec0-4c2e-bb24-613281d15fab"/>
    <ds:schemaRef ds:uri="42eb1d1e-26ca-4e13-89cf-4f11b67eb4f8"/>
  </ds:schemaRefs>
</ds:datastoreItem>
</file>

<file path=customXml/itemProps2.xml><?xml version="1.0" encoding="utf-8"?>
<ds:datastoreItem xmlns:ds="http://schemas.openxmlformats.org/officeDocument/2006/customXml" ds:itemID="{58D1EA62-D185-4D88-836D-FB28A1D32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22548-10C0-455A-B905-793A47C16540}">
  <ds:schemaRefs>
    <ds:schemaRef ds:uri="http://schemas.microsoft.com/sharepoint/v3/contenttype/forms"/>
  </ds:schemaRefs>
</ds:datastoreItem>
</file>

<file path=customXml/itemProps4.xml><?xml version="1.0" encoding="utf-8"?>
<ds:datastoreItem xmlns:ds="http://schemas.openxmlformats.org/officeDocument/2006/customXml" ds:itemID="{E9B2EBA7-0144-4C94-8467-202DEE3D6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Aus4ASEAN_TMP_ToR</Template>
  <TotalTime>61</TotalTime>
  <Pages>7</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 Kevin</dc:creator>
  <cp:keywords/>
  <dc:description/>
  <cp:lastModifiedBy>Aryanto, Yan</cp:lastModifiedBy>
  <cp:revision>5</cp:revision>
  <dcterms:created xsi:type="dcterms:W3CDTF">2026-10-27T09:01:00Z</dcterms:created>
  <dcterms:modified xsi:type="dcterms:W3CDTF">2026-10-28T02:52:00Z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MediaServiceImageTags">
    <vt:lpwstr/>
  </property>
</Properties>
</file>